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14FB61" w14:textId="61AF7E47" w:rsidR="004E5B9C" w:rsidRPr="00BF5134" w:rsidRDefault="004E5B9C" w:rsidP="002E03FC">
      <w:pPr>
        <w:pStyle w:val="Antrats"/>
        <w:rPr>
          <w:rFonts w:ascii="Arial" w:hAnsi="Arial" w:cs="Arial"/>
          <w:b/>
          <w:caps/>
          <w:sz w:val="22"/>
          <w:szCs w:val="22"/>
        </w:rPr>
      </w:pPr>
    </w:p>
    <w:p w14:paraId="36831DC6" w14:textId="77777777" w:rsidR="00420B5D" w:rsidRPr="00BF5134" w:rsidRDefault="00420B5D" w:rsidP="004E5B9C">
      <w:pPr>
        <w:tabs>
          <w:tab w:val="left" w:pos="5700"/>
        </w:tabs>
        <w:jc w:val="center"/>
        <w:rPr>
          <w:b/>
          <w:bCs/>
          <w:szCs w:val="22"/>
        </w:rPr>
      </w:pPr>
    </w:p>
    <w:p w14:paraId="63BA9956" w14:textId="77777777" w:rsidR="00283349" w:rsidRPr="00BF5134" w:rsidRDefault="00283349" w:rsidP="004E5B9C">
      <w:pPr>
        <w:jc w:val="center"/>
        <w:rPr>
          <w:rFonts w:ascii="Arial" w:hAnsi="Arial" w:cs="Arial"/>
          <w:b/>
          <w:szCs w:val="22"/>
        </w:rPr>
      </w:pPr>
    </w:p>
    <w:p w14:paraId="518EC007" w14:textId="7F2DF5A0" w:rsidR="00283349" w:rsidRDefault="00420B5D" w:rsidP="00283349">
      <w:pPr>
        <w:jc w:val="center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 xml:space="preserve">VALSTYBĖS ĮMONĖS VALSTYBINIŲ MIŠKŲ URĖDIJOS </w:t>
      </w:r>
    </w:p>
    <w:p w14:paraId="2B015C35" w14:textId="0C009D9C" w:rsidR="00283349" w:rsidRPr="00420B5D" w:rsidRDefault="00420B5D" w:rsidP="00420B5D">
      <w:pPr>
        <w:jc w:val="center"/>
        <w:rPr>
          <w:rFonts w:ascii="Arial" w:hAnsi="Arial" w:cs="Arial"/>
          <w:b/>
          <w:szCs w:val="22"/>
        </w:rPr>
      </w:pPr>
      <w:bookmarkStart w:id="0" w:name="_GoBack"/>
      <w:bookmarkEnd w:id="0"/>
      <w:r>
        <w:rPr>
          <w:rFonts w:ascii="Arial" w:hAnsi="Arial" w:cs="Arial"/>
          <w:b/>
          <w:szCs w:val="22"/>
        </w:rPr>
        <w:t>JURBARKO REGIONINIO PADALINIO SKELBIMAS</w:t>
      </w:r>
    </w:p>
    <w:p w14:paraId="6E3B2CE6" w14:textId="77777777" w:rsidR="00283349" w:rsidRPr="00BF5134" w:rsidRDefault="00283349" w:rsidP="00283349">
      <w:pPr>
        <w:jc w:val="both"/>
        <w:rPr>
          <w:rFonts w:ascii="Arial" w:hAnsi="Arial" w:cs="Arial"/>
          <w:szCs w:val="22"/>
        </w:rPr>
      </w:pPr>
    </w:p>
    <w:p w14:paraId="77A9087D" w14:textId="650396BA" w:rsidR="00B87C4F" w:rsidRDefault="00283349" w:rsidP="00420B5D">
      <w:pPr>
        <w:jc w:val="both"/>
        <w:rPr>
          <w:rFonts w:ascii="Arial" w:hAnsi="Arial" w:cs="Arial"/>
          <w:szCs w:val="22"/>
        </w:rPr>
      </w:pPr>
      <w:r w:rsidRPr="00BF5134">
        <w:rPr>
          <w:rFonts w:ascii="Arial" w:hAnsi="Arial" w:cs="Arial"/>
          <w:szCs w:val="22"/>
        </w:rPr>
        <w:tab/>
      </w:r>
      <w:r w:rsidR="00420B5D">
        <w:rPr>
          <w:rFonts w:ascii="Arial" w:hAnsi="Arial" w:cs="Arial"/>
          <w:szCs w:val="22"/>
        </w:rPr>
        <w:t>Valstybės įmonės Valstybinių miškų urėdijos Jurbarko regioninis padalinys</w:t>
      </w:r>
      <w:r w:rsidR="00C12DC5">
        <w:rPr>
          <w:rFonts w:ascii="Arial" w:hAnsi="Arial" w:cs="Arial"/>
          <w:szCs w:val="22"/>
        </w:rPr>
        <w:t xml:space="preserve"> </w:t>
      </w:r>
      <w:r w:rsidR="00420B5D">
        <w:rPr>
          <w:rFonts w:ascii="Arial" w:hAnsi="Arial" w:cs="Arial"/>
          <w:szCs w:val="22"/>
        </w:rPr>
        <w:t>skelbia nereikalingo, netinkamo naudoti trumpalaikio materialiojo turto viešą prekių aukcioną:</w:t>
      </w:r>
    </w:p>
    <w:p w14:paraId="037469A8" w14:textId="77777777" w:rsidR="00D62EE9" w:rsidRDefault="00D62EE9" w:rsidP="00420B5D">
      <w:pPr>
        <w:jc w:val="both"/>
        <w:rPr>
          <w:rFonts w:ascii="Arial" w:hAnsi="Arial" w:cs="Arial"/>
          <w:szCs w:val="22"/>
        </w:rPr>
      </w:pPr>
    </w:p>
    <w:tbl>
      <w:tblPr>
        <w:tblStyle w:val="Lentelstinklelis"/>
        <w:tblW w:w="14596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4962"/>
        <w:gridCol w:w="2409"/>
        <w:gridCol w:w="993"/>
        <w:gridCol w:w="850"/>
        <w:gridCol w:w="1276"/>
        <w:gridCol w:w="1276"/>
        <w:gridCol w:w="2268"/>
      </w:tblGrid>
      <w:tr w:rsidR="00CE4C84" w:rsidRPr="002E03FC" w14:paraId="63C6FE20" w14:textId="77777777" w:rsidTr="006E0094">
        <w:trPr>
          <w:jc w:val="center"/>
        </w:trPr>
        <w:tc>
          <w:tcPr>
            <w:tcW w:w="562" w:type="dxa"/>
          </w:tcPr>
          <w:p w14:paraId="314B6D7A" w14:textId="77777777" w:rsidR="00CE4C84" w:rsidRPr="002E03FC" w:rsidRDefault="00CE4C84" w:rsidP="00D62EE9">
            <w:pPr>
              <w:jc w:val="center"/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Eil.</w:t>
            </w:r>
          </w:p>
          <w:p w14:paraId="7D40785B" w14:textId="413D0C0D" w:rsidR="00CE4C84" w:rsidRPr="002E03FC" w:rsidRDefault="00CE4C84" w:rsidP="00D62EE9">
            <w:pPr>
              <w:jc w:val="center"/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Nr.</w:t>
            </w:r>
          </w:p>
        </w:tc>
        <w:tc>
          <w:tcPr>
            <w:tcW w:w="4962" w:type="dxa"/>
          </w:tcPr>
          <w:p w14:paraId="2D5633B2" w14:textId="39715B76" w:rsidR="00CE4C84" w:rsidRPr="002E03FC" w:rsidRDefault="00CE4C84" w:rsidP="00D62EE9">
            <w:pPr>
              <w:jc w:val="center"/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Turto pavadinimas</w:t>
            </w:r>
          </w:p>
        </w:tc>
        <w:tc>
          <w:tcPr>
            <w:tcW w:w="2409" w:type="dxa"/>
          </w:tcPr>
          <w:p w14:paraId="009F25E8" w14:textId="77777777" w:rsidR="00CE4C84" w:rsidRPr="002E03FC" w:rsidRDefault="00CE4C84" w:rsidP="00D62EE9">
            <w:pPr>
              <w:jc w:val="center"/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Inventorinis/</w:t>
            </w:r>
          </w:p>
          <w:p w14:paraId="1C848444" w14:textId="77367E7B" w:rsidR="00CE4C84" w:rsidRPr="002E03FC" w:rsidRDefault="00CE4C84" w:rsidP="00D62EE9">
            <w:pPr>
              <w:jc w:val="center"/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nomenklatūrinis numeris</w:t>
            </w:r>
          </w:p>
        </w:tc>
        <w:tc>
          <w:tcPr>
            <w:tcW w:w="993" w:type="dxa"/>
          </w:tcPr>
          <w:p w14:paraId="65A41309" w14:textId="54B4E508" w:rsidR="00CE4C84" w:rsidRPr="002E03FC" w:rsidRDefault="00CE4C84" w:rsidP="00D62EE9">
            <w:pPr>
              <w:jc w:val="center"/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Įsigijimo</w:t>
            </w:r>
          </w:p>
          <w:p w14:paraId="22D2EB36" w14:textId="6715B3B0" w:rsidR="00CE4C84" w:rsidRPr="002E03FC" w:rsidRDefault="00CE4C84" w:rsidP="00D62EE9">
            <w:pPr>
              <w:jc w:val="center"/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metai</w:t>
            </w:r>
          </w:p>
        </w:tc>
        <w:tc>
          <w:tcPr>
            <w:tcW w:w="850" w:type="dxa"/>
          </w:tcPr>
          <w:p w14:paraId="4C9BE8D6" w14:textId="77777777" w:rsidR="00CE4C84" w:rsidRPr="002E03FC" w:rsidRDefault="00CE4C84" w:rsidP="00D62EE9">
            <w:pPr>
              <w:jc w:val="center"/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Kiekis,</w:t>
            </w:r>
          </w:p>
          <w:p w14:paraId="7212EBBA" w14:textId="1BABA755" w:rsidR="00CE4C84" w:rsidRPr="002E03FC" w:rsidRDefault="00CE4C84" w:rsidP="00D62EE9">
            <w:pPr>
              <w:jc w:val="center"/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Vnt.</w:t>
            </w:r>
          </w:p>
        </w:tc>
        <w:tc>
          <w:tcPr>
            <w:tcW w:w="1276" w:type="dxa"/>
          </w:tcPr>
          <w:p w14:paraId="10964D8A" w14:textId="2A1B3D7F" w:rsidR="00CE4C84" w:rsidRPr="002E03FC" w:rsidRDefault="00CE4C84" w:rsidP="00D62EE9">
            <w:pPr>
              <w:jc w:val="center"/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Pradinė turto pardavimo kaina, Eur</w:t>
            </w:r>
          </w:p>
        </w:tc>
        <w:tc>
          <w:tcPr>
            <w:tcW w:w="1276" w:type="dxa"/>
          </w:tcPr>
          <w:p w14:paraId="71294F37" w14:textId="29D3FBD8" w:rsidR="00CE4C84" w:rsidRPr="002E03FC" w:rsidRDefault="00CE4C84" w:rsidP="00D62EE9">
            <w:pPr>
              <w:jc w:val="center"/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Kainos didinimo intervalas Eur</w:t>
            </w:r>
          </w:p>
        </w:tc>
        <w:tc>
          <w:tcPr>
            <w:tcW w:w="2268" w:type="dxa"/>
          </w:tcPr>
          <w:p w14:paraId="58D0F800" w14:textId="268DE6FA" w:rsidR="00CE4C84" w:rsidRPr="002E03FC" w:rsidRDefault="00CE4C84" w:rsidP="00D62EE9">
            <w:pPr>
              <w:jc w:val="center"/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Pastabos</w:t>
            </w:r>
          </w:p>
        </w:tc>
      </w:tr>
      <w:tr w:rsidR="00BE0072" w:rsidRPr="002E03FC" w14:paraId="232610A0" w14:textId="77777777" w:rsidTr="006E0094">
        <w:trPr>
          <w:trHeight w:val="24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100191" w14:textId="7ABCAE43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4962" w:type="dxa"/>
            <w:vAlign w:val="center"/>
          </w:tcPr>
          <w:p w14:paraId="5518FFC0" w14:textId="221582CB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Motorinė krūmapjovė STIHL 460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738BE" w14:textId="7BD8D948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09-18-06-000465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899B5" w14:textId="0545A47D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273D1" w14:textId="08ADDDB1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60BD6F92" w14:textId="05FC290B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40</w:t>
            </w:r>
          </w:p>
        </w:tc>
        <w:tc>
          <w:tcPr>
            <w:tcW w:w="1276" w:type="dxa"/>
            <w:vAlign w:val="center"/>
          </w:tcPr>
          <w:p w14:paraId="5E6E246E" w14:textId="43A8791D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14:paraId="42787B7C" w14:textId="220DC0E5" w:rsidR="00BE0072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Techniškai nusidėvėjusi</w:t>
            </w:r>
          </w:p>
        </w:tc>
      </w:tr>
      <w:tr w:rsidR="00BE0072" w:rsidRPr="002E03FC" w14:paraId="32280AA3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C177A9" w14:textId="33763D2C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2</w:t>
            </w:r>
          </w:p>
        </w:tc>
        <w:tc>
          <w:tcPr>
            <w:tcW w:w="4962" w:type="dxa"/>
            <w:vAlign w:val="center"/>
          </w:tcPr>
          <w:p w14:paraId="611873EC" w14:textId="2E476416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Staklės frezinės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4034C" w14:textId="491499AA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309-4001100074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F36ED" w14:textId="5BC3F420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2003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6E9FC" w14:textId="111E761E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090B0469" w14:textId="6689B008" w:rsidR="00BE0072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100</w:t>
            </w:r>
          </w:p>
        </w:tc>
        <w:tc>
          <w:tcPr>
            <w:tcW w:w="1276" w:type="dxa"/>
            <w:vAlign w:val="center"/>
          </w:tcPr>
          <w:p w14:paraId="06B4E041" w14:textId="43F82FD8" w:rsidR="00BE0072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10</w:t>
            </w:r>
          </w:p>
        </w:tc>
        <w:tc>
          <w:tcPr>
            <w:tcW w:w="2268" w:type="dxa"/>
            <w:vAlign w:val="center"/>
          </w:tcPr>
          <w:p w14:paraId="640BC240" w14:textId="3B6563E9" w:rsidR="00BE0072" w:rsidRPr="002E03FC" w:rsidRDefault="002E03FC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Nenaudojamos</w:t>
            </w:r>
          </w:p>
        </w:tc>
      </w:tr>
      <w:tr w:rsidR="00BE0072" w:rsidRPr="002E03FC" w14:paraId="3C45EEC7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2CCC95" w14:textId="5A158C23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3</w:t>
            </w:r>
          </w:p>
        </w:tc>
        <w:tc>
          <w:tcPr>
            <w:tcW w:w="4962" w:type="dxa"/>
            <w:vAlign w:val="center"/>
          </w:tcPr>
          <w:p w14:paraId="62B140E6" w14:textId="03D77EA1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 xml:space="preserve">Siurblys varikliams plauti 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Hanseatic</w:t>
            </w:r>
            <w:proofErr w:type="spellEnd"/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3B06A" w14:textId="3657E800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309-4001100085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3ABD3" w14:textId="0779499E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250DC" w14:textId="58A613D2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4DC384E9" w14:textId="038EDE15" w:rsidR="00BE0072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60CEAE84" w14:textId="23503907" w:rsidR="00BE0072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7409EFEB" w14:textId="2598DA69" w:rsidR="00BE0072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Nenaudojamas</w:t>
            </w:r>
          </w:p>
        </w:tc>
      </w:tr>
      <w:tr w:rsidR="00BE0072" w:rsidRPr="002E03FC" w14:paraId="1A7D6BE2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E60B0D" w14:textId="07ADFBAD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4</w:t>
            </w:r>
          </w:p>
        </w:tc>
        <w:tc>
          <w:tcPr>
            <w:tcW w:w="4962" w:type="dxa"/>
            <w:vAlign w:val="center"/>
          </w:tcPr>
          <w:p w14:paraId="5142EBDB" w14:textId="7D21A9C5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Ultragarsinė vonelė 2,6 l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F0D40" w14:textId="656C0849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309-4001100219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BF7D0" w14:textId="5309EBA5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2015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7165C" w14:textId="76533E98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30AEBCCE" w14:textId="2F3AF614" w:rsidR="00BE0072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3A8E074C" w14:textId="57A886ED" w:rsidR="00BE0072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75BACDFD" w14:textId="68171201" w:rsidR="00BE0072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Nenaudojama</w:t>
            </w:r>
          </w:p>
        </w:tc>
      </w:tr>
      <w:tr w:rsidR="00BE0072" w:rsidRPr="002E03FC" w14:paraId="7D109814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A07213" w14:textId="389CD0F9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5</w:t>
            </w:r>
          </w:p>
        </w:tc>
        <w:tc>
          <w:tcPr>
            <w:tcW w:w="4962" w:type="dxa"/>
            <w:vAlign w:val="center"/>
          </w:tcPr>
          <w:p w14:paraId="1E452CDA" w14:textId="092D8E5B" w:rsidR="00BE0072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Kompi</w:t>
            </w:r>
            <w:r w:rsidR="004C71E2">
              <w:rPr>
                <w:rFonts w:ascii="Arial" w:hAnsi="Arial" w:cs="Arial"/>
                <w:color w:val="000000"/>
                <w:szCs w:val="22"/>
              </w:rPr>
              <w:t>u</w:t>
            </w:r>
            <w:r>
              <w:rPr>
                <w:rFonts w:ascii="Arial" w:hAnsi="Arial" w:cs="Arial"/>
                <w:color w:val="000000"/>
                <w:szCs w:val="22"/>
              </w:rPr>
              <w:t>teris</w:t>
            </w:r>
            <w:r w:rsidR="00BE0072" w:rsidRPr="002E03FC">
              <w:rPr>
                <w:rFonts w:ascii="Arial" w:hAnsi="Arial" w:cs="Arial"/>
                <w:color w:val="000000"/>
                <w:szCs w:val="22"/>
              </w:rPr>
              <w:t xml:space="preserve"> DELL </w:t>
            </w:r>
            <w:proofErr w:type="spellStart"/>
            <w:r w:rsidR="00BE0072" w:rsidRPr="002E03FC">
              <w:rPr>
                <w:rFonts w:ascii="Arial" w:hAnsi="Arial" w:cs="Arial"/>
                <w:color w:val="000000"/>
                <w:szCs w:val="22"/>
              </w:rPr>
              <w:t>Latitude</w:t>
            </w:r>
            <w:proofErr w:type="spellEnd"/>
            <w:r w:rsidR="00BE0072" w:rsidRPr="002E03FC">
              <w:rPr>
                <w:rFonts w:ascii="Arial" w:hAnsi="Arial" w:cs="Arial"/>
                <w:color w:val="000000"/>
                <w:szCs w:val="22"/>
              </w:rPr>
              <w:t xml:space="preserve"> E5520 Intel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67AE3" w14:textId="7C86D2E0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09-17-01-000427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5528B" w14:textId="3EA1EA17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2013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19F52" w14:textId="72954F37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49AC96E8" w14:textId="70877D43" w:rsidR="00BE0072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7D261825" w14:textId="774D1394" w:rsidR="00BE0072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397949CA" w14:textId="1DA8176E" w:rsidR="00BE0072" w:rsidRPr="002E03FC" w:rsidRDefault="004C71E2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Neveikiantis</w:t>
            </w:r>
          </w:p>
        </w:tc>
      </w:tr>
      <w:tr w:rsidR="00DB4B9B" w:rsidRPr="002E03FC" w14:paraId="6F310443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A74555" w14:textId="7309B1FA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6</w:t>
            </w:r>
          </w:p>
        </w:tc>
        <w:tc>
          <w:tcPr>
            <w:tcW w:w="4962" w:type="dxa"/>
            <w:vAlign w:val="center"/>
          </w:tcPr>
          <w:p w14:paraId="2C1B9058" w14:textId="7A3411CF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 xml:space="preserve">Kompiuteris DELL 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Latitude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 xml:space="preserve"> E5520 i3-2310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D37DE" w14:textId="5B54CCF7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09-17-07-000386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511F5" w14:textId="649E4354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2013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E6935" w14:textId="650CF6E0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271EBF1E" w14:textId="1A1142DC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 w:rsidRPr="008C7A8E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6196B6F1" w14:textId="62F4FAAB" w:rsidR="00DB4B9B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6DF51B9B" w14:textId="7DE5AA80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 w:rsidRPr="00AD259D">
              <w:rPr>
                <w:rFonts w:ascii="Arial" w:hAnsi="Arial" w:cs="Arial"/>
                <w:szCs w:val="22"/>
              </w:rPr>
              <w:t>Neveikiantis</w:t>
            </w:r>
          </w:p>
        </w:tc>
      </w:tr>
      <w:tr w:rsidR="00DB4B9B" w:rsidRPr="002E03FC" w14:paraId="60BDB2D2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7D8164" w14:textId="55FDB5A3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7</w:t>
            </w:r>
          </w:p>
        </w:tc>
        <w:tc>
          <w:tcPr>
            <w:tcW w:w="4962" w:type="dxa"/>
            <w:vAlign w:val="center"/>
          </w:tcPr>
          <w:p w14:paraId="57D9A754" w14:textId="201CB395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Kompiuteris</w:t>
            </w:r>
            <w:r w:rsidRPr="002E03FC">
              <w:rPr>
                <w:rFonts w:ascii="Arial" w:hAnsi="Arial" w:cs="Arial"/>
                <w:color w:val="000000"/>
                <w:szCs w:val="22"/>
              </w:rPr>
              <w:t xml:space="preserve"> DELL 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Latitude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 xml:space="preserve"> E5520 Intel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51EBA" w14:textId="5F4807A8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09-17-08-000425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89DE8" w14:textId="2689D897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2013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4A3EB" w14:textId="3D67DFFE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48BED367" w14:textId="233EAC4B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 w:rsidRPr="008C7A8E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5BC0F5A7" w14:textId="6B414D28" w:rsidR="00DB4B9B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149CDC57" w14:textId="6ECAF199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 w:rsidRPr="00AD259D">
              <w:rPr>
                <w:rFonts w:ascii="Arial" w:hAnsi="Arial" w:cs="Arial"/>
                <w:szCs w:val="22"/>
              </w:rPr>
              <w:t>Neveikiantis</w:t>
            </w:r>
          </w:p>
        </w:tc>
      </w:tr>
      <w:tr w:rsidR="00DB4B9B" w:rsidRPr="002E03FC" w14:paraId="70083E71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820B7C" w14:textId="012E04C3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8</w:t>
            </w:r>
          </w:p>
        </w:tc>
        <w:tc>
          <w:tcPr>
            <w:tcW w:w="4962" w:type="dxa"/>
            <w:vAlign w:val="center"/>
          </w:tcPr>
          <w:p w14:paraId="5FFF9526" w14:textId="18A2884A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Navigac</w:t>
            </w:r>
            <w:r>
              <w:rPr>
                <w:rFonts w:ascii="Arial" w:hAnsi="Arial" w:cs="Arial"/>
                <w:color w:val="000000"/>
                <w:szCs w:val="22"/>
              </w:rPr>
              <w:t>inis</w:t>
            </w:r>
            <w:r w:rsidRPr="002E03FC">
              <w:rPr>
                <w:rFonts w:ascii="Arial" w:hAnsi="Arial" w:cs="Arial"/>
                <w:color w:val="000000"/>
                <w:szCs w:val="22"/>
              </w:rPr>
              <w:t xml:space="preserve"> Imtuvas GPSMAP-62S su 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progr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.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9AB5E" w14:textId="695A8F65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309-4001100186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029CF" w14:textId="1146E1FD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2014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988AC" w14:textId="5508ED56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3A50E35C" w14:textId="36647FD4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 w:rsidRPr="008C7A8E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4C2F0F52" w14:textId="4339EBF8" w:rsidR="00DB4B9B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446BA0E5" w14:textId="0E3BF46A" w:rsidR="00DB4B9B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Nenaudojamas</w:t>
            </w:r>
          </w:p>
        </w:tc>
      </w:tr>
      <w:tr w:rsidR="00066076" w:rsidRPr="002E03FC" w14:paraId="698B66E0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50594F" w14:textId="5D795872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9</w:t>
            </w:r>
          </w:p>
        </w:tc>
        <w:tc>
          <w:tcPr>
            <w:tcW w:w="4962" w:type="dxa"/>
            <w:vAlign w:val="center"/>
          </w:tcPr>
          <w:p w14:paraId="307EE0AD" w14:textId="6F005822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Delninis kompiuteris/GPS imtuvas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E1070" w14:textId="523C0DF3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09-34-17-000530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94606" w14:textId="6758652C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2015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B1526" w14:textId="5285E2D1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37100389" w14:textId="4888C5E7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8C7A8E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7C6470D0" w14:textId="2F29CD23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466F82"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3448D7CB" w14:textId="7D730F69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D831ED">
              <w:rPr>
                <w:rFonts w:ascii="Arial" w:hAnsi="Arial" w:cs="Arial"/>
                <w:szCs w:val="22"/>
              </w:rPr>
              <w:t>Nenaudojamas</w:t>
            </w:r>
          </w:p>
        </w:tc>
      </w:tr>
      <w:tr w:rsidR="00066076" w:rsidRPr="002E03FC" w14:paraId="518CBFF9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F6A14D" w14:textId="134302AE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10</w:t>
            </w:r>
          </w:p>
        </w:tc>
        <w:tc>
          <w:tcPr>
            <w:tcW w:w="4962" w:type="dxa"/>
            <w:vAlign w:val="center"/>
          </w:tcPr>
          <w:p w14:paraId="4796DF76" w14:textId="7B41F953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Delninis kompiuteris/GPS imtuvas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79F91" w14:textId="64F01192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09-34-17-000531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12E27" w14:textId="452E4704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2015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64CC3" w14:textId="755B5F50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6BD47C03" w14:textId="421CF93F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8C7A8E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51A67AF2" w14:textId="71AF8A35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466F82"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7AC7797E" w14:textId="4223303F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D831ED">
              <w:rPr>
                <w:rFonts w:ascii="Arial" w:hAnsi="Arial" w:cs="Arial"/>
                <w:szCs w:val="22"/>
              </w:rPr>
              <w:t>Nenaudojamas</w:t>
            </w:r>
          </w:p>
        </w:tc>
      </w:tr>
      <w:tr w:rsidR="00066076" w:rsidRPr="002E03FC" w14:paraId="588353B7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AD8E33" w14:textId="0CCA966B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11</w:t>
            </w:r>
          </w:p>
        </w:tc>
        <w:tc>
          <w:tcPr>
            <w:tcW w:w="4962" w:type="dxa"/>
            <w:vAlign w:val="center"/>
          </w:tcPr>
          <w:p w14:paraId="6034ECBA" w14:textId="2D06D16D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Delninis kompiuteris/GPS imtuvas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A903B" w14:textId="68DEF643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09-34-17-000532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C2085" w14:textId="1B672BDD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2015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2F3C3" w14:textId="4D6475C6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0FE8562D" w14:textId="6C92C6EB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8C7A8E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5F3EB73D" w14:textId="765612EE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466F82"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04089686" w14:textId="5AFEB987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D831ED">
              <w:rPr>
                <w:rFonts w:ascii="Arial" w:hAnsi="Arial" w:cs="Arial"/>
                <w:szCs w:val="22"/>
              </w:rPr>
              <w:t>Nenaudojamas</w:t>
            </w:r>
          </w:p>
        </w:tc>
      </w:tr>
      <w:tr w:rsidR="00066076" w:rsidRPr="002E03FC" w14:paraId="3FA886E1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2F86CC" w14:textId="52F94C1B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12</w:t>
            </w:r>
          </w:p>
        </w:tc>
        <w:tc>
          <w:tcPr>
            <w:tcW w:w="4962" w:type="dxa"/>
            <w:vAlign w:val="center"/>
          </w:tcPr>
          <w:p w14:paraId="5753087D" w14:textId="799D0834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Delninis kompiuteris/GPS imtuvas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98F15" w14:textId="4C9A5B94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09-34-17-000533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2F324" w14:textId="600A74BB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2015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59D00" w14:textId="2207148F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3DE6961A" w14:textId="55E607D3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8C7A8E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52193E2F" w14:textId="5F212214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466F82"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2D7369A4" w14:textId="7920454F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D831ED">
              <w:rPr>
                <w:rFonts w:ascii="Arial" w:hAnsi="Arial" w:cs="Arial"/>
                <w:szCs w:val="22"/>
              </w:rPr>
              <w:t>Nenaudojamas</w:t>
            </w:r>
          </w:p>
        </w:tc>
      </w:tr>
      <w:tr w:rsidR="00066076" w:rsidRPr="002E03FC" w14:paraId="220B5D67" w14:textId="77777777" w:rsidTr="006E0094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4AAD2D" w14:textId="684B9F5E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13</w:t>
            </w:r>
          </w:p>
        </w:tc>
        <w:tc>
          <w:tcPr>
            <w:tcW w:w="4962" w:type="dxa"/>
            <w:vAlign w:val="center"/>
          </w:tcPr>
          <w:p w14:paraId="55E26559" w14:textId="2FC6D636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K</w:t>
            </w:r>
            <w:r w:rsidRPr="002E03FC">
              <w:rPr>
                <w:rFonts w:ascii="Arial" w:hAnsi="Arial" w:cs="Arial"/>
                <w:color w:val="000000"/>
                <w:szCs w:val="22"/>
              </w:rPr>
              <w:t>omp</w:t>
            </w:r>
            <w:r>
              <w:rPr>
                <w:rFonts w:ascii="Arial" w:hAnsi="Arial" w:cs="Arial"/>
                <w:color w:val="000000"/>
                <w:szCs w:val="22"/>
              </w:rPr>
              <w:t>iuteris</w:t>
            </w:r>
            <w:r w:rsidRPr="002E03FC">
              <w:rPr>
                <w:rFonts w:ascii="Arial" w:hAnsi="Arial" w:cs="Arial"/>
                <w:color w:val="000000"/>
                <w:szCs w:val="22"/>
              </w:rPr>
              <w:t> DELL 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Latitude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 E5520  Intel 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core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 i3-2330M2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6E48A" w14:textId="030F12D8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41409-17-12-000424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A80D6" w14:textId="55D5665B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B59C9" w14:textId="5B3BF05C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6D7D7180" w14:textId="74C71D90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8C7A8E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00781A97" w14:textId="15254F95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466F82"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1AA0B34D" w14:textId="0B6ADF85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B92D80">
              <w:rPr>
                <w:rFonts w:ascii="Arial" w:hAnsi="Arial" w:cs="Arial"/>
                <w:szCs w:val="22"/>
              </w:rPr>
              <w:t>Neveikiantis</w:t>
            </w:r>
          </w:p>
        </w:tc>
      </w:tr>
      <w:tr w:rsidR="00066076" w:rsidRPr="002E03FC" w14:paraId="3BBD2811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0B01E3" w14:textId="50153918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14</w:t>
            </w:r>
          </w:p>
        </w:tc>
        <w:tc>
          <w:tcPr>
            <w:tcW w:w="4962" w:type="dxa"/>
            <w:vAlign w:val="center"/>
          </w:tcPr>
          <w:p w14:paraId="26542BE8" w14:textId="7BE8314E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Komp</w:t>
            </w:r>
            <w:r>
              <w:rPr>
                <w:rFonts w:ascii="Arial" w:hAnsi="Arial" w:cs="Arial"/>
                <w:color w:val="000000"/>
                <w:szCs w:val="22"/>
              </w:rPr>
              <w:t>iueris</w:t>
            </w:r>
            <w:r w:rsidRPr="002E03FC">
              <w:rPr>
                <w:rFonts w:ascii="Arial" w:hAnsi="Arial" w:cs="Arial"/>
                <w:color w:val="000000"/>
                <w:szCs w:val="22"/>
              </w:rPr>
              <w:t>.DELL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 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Latitude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 E5520 i3-2310M/8GB/500GB/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DVDsup</w:t>
            </w:r>
            <w:proofErr w:type="spellEnd"/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53B97" w14:textId="74529DE4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41409-17-04-000390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BB295" w14:textId="76C49E3A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2011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BDC0C" w14:textId="2580F07C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07AEF275" w14:textId="15C61D71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8C7A8E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5D983916" w14:textId="536AB356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466F82"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33D2DEE1" w14:textId="1E0DAB9D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B92D80">
              <w:rPr>
                <w:rFonts w:ascii="Arial" w:hAnsi="Arial" w:cs="Arial"/>
                <w:szCs w:val="22"/>
              </w:rPr>
              <w:t>Neveikiantis</w:t>
            </w:r>
          </w:p>
        </w:tc>
      </w:tr>
      <w:tr w:rsidR="00066076" w:rsidRPr="002E03FC" w14:paraId="324B8818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B6F535" w14:textId="73FA284A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15</w:t>
            </w:r>
          </w:p>
        </w:tc>
        <w:tc>
          <w:tcPr>
            <w:tcW w:w="4962" w:type="dxa"/>
            <w:vAlign w:val="center"/>
          </w:tcPr>
          <w:p w14:paraId="1FE9D4B6" w14:textId="0376729F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Kompiuteris</w:t>
            </w:r>
            <w:r w:rsidRPr="002E03FC">
              <w:rPr>
                <w:rFonts w:ascii="Arial" w:hAnsi="Arial" w:cs="Arial"/>
                <w:color w:val="000000"/>
                <w:szCs w:val="22"/>
              </w:rPr>
              <w:t> DELL 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Latitude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 E5520  Intel 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core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 i3-2330M2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21784" w14:textId="2080213A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41409-17-05-000426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D1525" w14:textId="6FF709DC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86F02" w14:textId="5E969093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7040FF62" w14:textId="6C6442E7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8C7A8E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089255BB" w14:textId="3F6ECA87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466F82"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70EF959C" w14:textId="0D7D65A7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B92D80">
              <w:rPr>
                <w:rFonts w:ascii="Arial" w:hAnsi="Arial" w:cs="Arial"/>
                <w:szCs w:val="22"/>
              </w:rPr>
              <w:t>Neveikiantis</w:t>
            </w:r>
          </w:p>
        </w:tc>
      </w:tr>
      <w:tr w:rsidR="00066076" w:rsidRPr="002E03FC" w14:paraId="083A4D5E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B0D577" w14:textId="1D7C5D1F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16</w:t>
            </w:r>
          </w:p>
        </w:tc>
        <w:tc>
          <w:tcPr>
            <w:tcW w:w="4962" w:type="dxa"/>
            <w:vAlign w:val="center"/>
          </w:tcPr>
          <w:p w14:paraId="18F9FA6B" w14:textId="555CC542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>Kompiuteris</w:t>
            </w:r>
            <w:r w:rsidRPr="002E03FC">
              <w:rPr>
                <w:rFonts w:ascii="Arial" w:hAnsi="Arial" w:cs="Arial"/>
                <w:color w:val="000000"/>
                <w:szCs w:val="22"/>
              </w:rPr>
              <w:t> DELL  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Latitude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 E5530 HD i3-2328M/8GB/500GB/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89996" w14:textId="6E87801D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41409-17-07-000434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8EA9A" w14:textId="73422140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DD934" w14:textId="513534D6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0D4D115B" w14:textId="5D67835D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8C7A8E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609F89C0" w14:textId="185C602E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466F82"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637485B5" w14:textId="1EB17350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B92D80">
              <w:rPr>
                <w:rFonts w:ascii="Arial" w:hAnsi="Arial" w:cs="Arial"/>
                <w:szCs w:val="22"/>
              </w:rPr>
              <w:t>Neveikiantis</w:t>
            </w:r>
          </w:p>
        </w:tc>
      </w:tr>
      <w:tr w:rsidR="00066076" w:rsidRPr="002E03FC" w14:paraId="25E9248A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B6D61B" w14:textId="5EC2B699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17</w:t>
            </w:r>
          </w:p>
        </w:tc>
        <w:tc>
          <w:tcPr>
            <w:tcW w:w="4962" w:type="dxa"/>
            <w:vAlign w:val="center"/>
          </w:tcPr>
          <w:p w14:paraId="6440A42C" w14:textId="3C789543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Kompiuteris DELL          </w:t>
            </w:r>
            <w:r w:rsidRPr="002E03FC">
              <w:rPr>
                <w:rFonts w:ascii="Arial" w:hAnsi="Arial" w:cs="Arial"/>
                <w:color w:val="000000"/>
                <w:szCs w:val="22"/>
              </w:rPr>
              <w:t> 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Latitude</w:t>
            </w:r>
            <w:proofErr w:type="spellEnd"/>
            <w:r>
              <w:rPr>
                <w:rFonts w:ascii="Arial" w:hAnsi="Arial" w:cs="Arial"/>
                <w:color w:val="000000"/>
                <w:szCs w:val="22"/>
              </w:rPr>
              <w:t xml:space="preserve">              </w:t>
            </w:r>
            <w:r w:rsidRPr="002E03FC">
              <w:rPr>
                <w:rFonts w:ascii="Arial" w:hAnsi="Arial" w:cs="Arial"/>
                <w:color w:val="000000"/>
                <w:szCs w:val="22"/>
              </w:rPr>
              <w:t> E5520 i3-2310M/8GB/500GB/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DVDsup</w:t>
            </w:r>
            <w:proofErr w:type="spellEnd"/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70813" w14:textId="5F4AD4C4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41409-17-06-000384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D7D72" w14:textId="4B02767B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2011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CF59E" w14:textId="0138E2FE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0C324F44" w14:textId="672772E8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8C7A8E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011796CF" w14:textId="2AE294F6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466F82"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01013209" w14:textId="18A18E05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B92D80">
              <w:rPr>
                <w:rFonts w:ascii="Arial" w:hAnsi="Arial" w:cs="Arial"/>
                <w:szCs w:val="22"/>
              </w:rPr>
              <w:t>Neveikiantis</w:t>
            </w:r>
          </w:p>
        </w:tc>
      </w:tr>
      <w:tr w:rsidR="00066076" w:rsidRPr="002E03FC" w14:paraId="29BD5E50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2B99FB" w14:textId="384F8D1F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lastRenderedPageBreak/>
              <w:t>18</w:t>
            </w:r>
          </w:p>
        </w:tc>
        <w:tc>
          <w:tcPr>
            <w:tcW w:w="4962" w:type="dxa"/>
            <w:vAlign w:val="center"/>
          </w:tcPr>
          <w:p w14:paraId="2FBF2D8E" w14:textId="2EBBB244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Cs w:val="22"/>
              </w:rPr>
              <w:t>Kompiuteris</w:t>
            </w:r>
            <w:r w:rsidRPr="002E03FC">
              <w:rPr>
                <w:rFonts w:ascii="Arial" w:hAnsi="Arial" w:cs="Arial"/>
                <w:color w:val="000000"/>
                <w:szCs w:val="22"/>
              </w:rPr>
              <w:t>.Dell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 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Latitude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 E5530 i5-3230M/8GB/500GB/HD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36A17" w14:textId="6E53C240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41409-17-06-000489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9D577" w14:textId="38882B9E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2014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ECBF2" w14:textId="7E68D74D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608EF94A" w14:textId="6F700C3D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8C7A8E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67FE7B86" w14:textId="51796973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466F82"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28D5B63F" w14:textId="08D21403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B92D80">
              <w:rPr>
                <w:rFonts w:ascii="Arial" w:hAnsi="Arial" w:cs="Arial"/>
                <w:szCs w:val="22"/>
              </w:rPr>
              <w:t>Neveikiantis</w:t>
            </w:r>
          </w:p>
        </w:tc>
      </w:tr>
      <w:tr w:rsidR="00066076" w:rsidRPr="002E03FC" w14:paraId="6C82545E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589608" w14:textId="2DEB8E15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19</w:t>
            </w:r>
          </w:p>
        </w:tc>
        <w:tc>
          <w:tcPr>
            <w:tcW w:w="4962" w:type="dxa"/>
            <w:vAlign w:val="center"/>
          </w:tcPr>
          <w:p w14:paraId="0F806476" w14:textId="0FB7EE1E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Kompiuteris </w:t>
            </w:r>
            <w:r w:rsidRPr="002E03FC">
              <w:rPr>
                <w:rFonts w:ascii="Arial" w:hAnsi="Arial" w:cs="Arial"/>
                <w:color w:val="000000"/>
                <w:szCs w:val="22"/>
              </w:rPr>
              <w:t>Dell 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Latitude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 E5530 i5-3230M/8GB/500GB/HD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421B7" w14:textId="1E50120E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41409-17-08-000490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E11B7" w14:textId="5AFE2B8E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2014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DBFDE" w14:textId="1718AB8C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646A8813" w14:textId="1F1ACCF7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944326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65F31EA3" w14:textId="39CF3094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466F82"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3AEB35F9" w14:textId="7E56616C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B92D80">
              <w:rPr>
                <w:rFonts w:ascii="Arial" w:hAnsi="Arial" w:cs="Arial"/>
                <w:szCs w:val="22"/>
              </w:rPr>
              <w:t>Neveikiantis</w:t>
            </w:r>
          </w:p>
        </w:tc>
      </w:tr>
      <w:tr w:rsidR="00066076" w:rsidRPr="002E03FC" w14:paraId="3E112F0D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EB7BDA" w14:textId="384EA5BB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20</w:t>
            </w:r>
          </w:p>
        </w:tc>
        <w:tc>
          <w:tcPr>
            <w:tcW w:w="4962" w:type="dxa"/>
            <w:vAlign w:val="center"/>
          </w:tcPr>
          <w:p w14:paraId="0AFB5502" w14:textId="13BE72A7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color w:val="000000"/>
                <w:szCs w:val="22"/>
              </w:rPr>
              <w:t xml:space="preserve">Kompiuteris </w:t>
            </w:r>
            <w:r w:rsidRPr="002E03FC">
              <w:rPr>
                <w:rFonts w:ascii="Arial" w:hAnsi="Arial" w:cs="Arial"/>
                <w:color w:val="000000"/>
                <w:szCs w:val="22"/>
              </w:rPr>
              <w:t>Dell 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Latitude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 E5530 i5-3230M/8GB/500GB/HD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80CD4" w14:textId="00D15FDB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41409-17-12-000486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120FE" w14:textId="63D9DAA6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2014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E45D9" w14:textId="2879E191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6B6B9367" w14:textId="6235CFF2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944326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1902BC2C" w14:textId="5C876266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466F82"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18F9B13D" w14:textId="52E45E20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B92D80">
              <w:rPr>
                <w:rFonts w:ascii="Arial" w:hAnsi="Arial" w:cs="Arial"/>
                <w:szCs w:val="22"/>
              </w:rPr>
              <w:t>Neveikiantis</w:t>
            </w:r>
          </w:p>
        </w:tc>
      </w:tr>
      <w:tr w:rsidR="00066076" w:rsidRPr="002E03FC" w14:paraId="7E23568C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46E0E9" w14:textId="6A189453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21</w:t>
            </w:r>
          </w:p>
        </w:tc>
        <w:tc>
          <w:tcPr>
            <w:tcW w:w="4962" w:type="dxa"/>
            <w:vAlign w:val="center"/>
          </w:tcPr>
          <w:p w14:paraId="1E2F26A9" w14:textId="215683BF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Komp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iuteris </w:t>
            </w:r>
            <w:r w:rsidRPr="002E03FC">
              <w:rPr>
                <w:rFonts w:ascii="Arial" w:hAnsi="Arial" w:cs="Arial"/>
                <w:color w:val="000000"/>
                <w:szCs w:val="22"/>
              </w:rPr>
              <w:t>DELL 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Latitude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 E5520 i3-2310M/8GB/500GB/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DVDsup</w:t>
            </w:r>
            <w:proofErr w:type="spellEnd"/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5BD0F" w14:textId="7B5713F2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41409-17-34-000391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2E7E8" w14:textId="37A5FA02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2011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A86E7" w14:textId="66CF4AFE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6A3761B5" w14:textId="45775F8D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944326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69AC3FF5" w14:textId="50D6CB94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466F82"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101E86BA" w14:textId="1DFBCF10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B92D80">
              <w:rPr>
                <w:rFonts w:ascii="Arial" w:hAnsi="Arial" w:cs="Arial"/>
                <w:szCs w:val="22"/>
              </w:rPr>
              <w:t>Neveikiantis</w:t>
            </w:r>
          </w:p>
        </w:tc>
      </w:tr>
      <w:tr w:rsidR="00066076" w:rsidRPr="002E03FC" w14:paraId="67D13995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BC35EB" w14:textId="4F150D2C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22</w:t>
            </w:r>
          </w:p>
        </w:tc>
        <w:tc>
          <w:tcPr>
            <w:tcW w:w="4962" w:type="dxa"/>
            <w:vAlign w:val="center"/>
          </w:tcPr>
          <w:p w14:paraId="4B6D31FE" w14:textId="651E956B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Komp</w:t>
            </w:r>
            <w:r>
              <w:rPr>
                <w:rFonts w:ascii="Arial" w:hAnsi="Arial" w:cs="Arial"/>
                <w:color w:val="000000"/>
                <w:szCs w:val="22"/>
              </w:rPr>
              <w:t>iuteris</w:t>
            </w:r>
            <w:r w:rsidRPr="002E03FC">
              <w:rPr>
                <w:rFonts w:ascii="Arial" w:hAnsi="Arial" w:cs="Arial"/>
                <w:color w:val="000000"/>
                <w:szCs w:val="22"/>
              </w:rPr>
              <w:t> 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Magnum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 Intel 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Core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 i3-2100/8GB/1000GB su 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pr.į</w:t>
            </w:r>
            <w:proofErr w:type="spellEnd"/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01A49" w14:textId="56A51E61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41409-17-34-000394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D4F76" w14:textId="7574E12F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2011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C67DF" w14:textId="397CF1E1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003E6645" w14:textId="0F998449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944326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74E6170A" w14:textId="441C6E4E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DC3A56"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3A0EE0C2" w14:textId="60435FB1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B92D80">
              <w:rPr>
                <w:rFonts w:ascii="Arial" w:hAnsi="Arial" w:cs="Arial"/>
                <w:szCs w:val="22"/>
              </w:rPr>
              <w:t>Neveikiantis</w:t>
            </w:r>
          </w:p>
        </w:tc>
      </w:tr>
      <w:tr w:rsidR="00066076" w:rsidRPr="002E03FC" w14:paraId="2D360160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9AF16D" w14:textId="2CD747A6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23</w:t>
            </w:r>
          </w:p>
        </w:tc>
        <w:tc>
          <w:tcPr>
            <w:tcW w:w="4962" w:type="dxa"/>
            <w:vAlign w:val="center"/>
          </w:tcPr>
          <w:p w14:paraId="332CDCCF" w14:textId="665EF49E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Komp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iuteris </w:t>
            </w:r>
            <w:r w:rsidRPr="002E03FC">
              <w:rPr>
                <w:rFonts w:ascii="Arial" w:hAnsi="Arial" w:cs="Arial"/>
                <w:color w:val="000000"/>
                <w:szCs w:val="22"/>
              </w:rPr>
              <w:t>DELL 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Latitude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 E5520 i3-2310M/8GB/500GB/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DVDsup</w:t>
            </w:r>
            <w:proofErr w:type="spellEnd"/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5E193" w14:textId="178B512C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41409-17-34-000392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BC161" w14:textId="1FEFCCB3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2011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29CEC" w14:textId="09580508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5D16A58A" w14:textId="0F7492C1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944326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48D99046" w14:textId="11C0887F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DC3A56"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5D80B1E8" w14:textId="13BB0310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B92D80">
              <w:rPr>
                <w:rFonts w:ascii="Arial" w:hAnsi="Arial" w:cs="Arial"/>
                <w:szCs w:val="22"/>
              </w:rPr>
              <w:t>Neveikiantis</w:t>
            </w:r>
          </w:p>
        </w:tc>
      </w:tr>
      <w:tr w:rsidR="00066076" w:rsidRPr="002E03FC" w14:paraId="142E97CB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DF8F87" w14:textId="2C2E4CA3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24</w:t>
            </w:r>
          </w:p>
        </w:tc>
        <w:tc>
          <w:tcPr>
            <w:tcW w:w="4962" w:type="dxa"/>
            <w:vAlign w:val="center"/>
          </w:tcPr>
          <w:p w14:paraId="1A91E4BE" w14:textId="6FFEFDB9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Kompiut</w:t>
            </w:r>
            <w:r>
              <w:rPr>
                <w:rFonts w:ascii="Arial" w:hAnsi="Arial" w:cs="Arial"/>
                <w:color w:val="000000"/>
                <w:szCs w:val="22"/>
              </w:rPr>
              <w:t xml:space="preserve">eris </w:t>
            </w:r>
            <w:r w:rsidRPr="002E03FC">
              <w:rPr>
                <w:rFonts w:ascii="Arial" w:hAnsi="Arial" w:cs="Arial"/>
                <w:color w:val="000000"/>
                <w:szCs w:val="22"/>
              </w:rPr>
              <w:t>DELL 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Latitude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 E5530 , 8GB RAM, 500GB HDD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C9899" w14:textId="56B5C7F8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41409-17-01-000454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703EA" w14:textId="4D8CB5FC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2013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95B60" w14:textId="10C5B18A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0B4E1C26" w14:textId="062EAC5D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944326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4E9AA643" w14:textId="224121AB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DC3A56"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1DE9249F" w14:textId="087136A9" w:rsidR="00066076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 w:rsidRPr="00B92D80">
              <w:rPr>
                <w:rFonts w:ascii="Arial" w:hAnsi="Arial" w:cs="Arial"/>
                <w:szCs w:val="22"/>
              </w:rPr>
              <w:t>Neveikiantis</w:t>
            </w:r>
          </w:p>
        </w:tc>
      </w:tr>
      <w:tr w:rsidR="00BE0072" w:rsidRPr="002E03FC" w14:paraId="71EC9B97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820AC8" w14:textId="0D92B658" w:rsidR="00BE0072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25</w:t>
            </w:r>
          </w:p>
        </w:tc>
        <w:tc>
          <w:tcPr>
            <w:tcW w:w="4962" w:type="dxa"/>
            <w:vAlign w:val="center"/>
          </w:tcPr>
          <w:p w14:paraId="49E471CC" w14:textId="2735D672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 xml:space="preserve">Teleskopinė liniuotė 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Fiber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 xml:space="preserve"> 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Imex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 xml:space="preserve"> 4,7m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FE386" w14:textId="16C55DC5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309-4001100263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872C8" w14:textId="2A2E5EE9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2016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C2928" w14:textId="0B38C65D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6</w:t>
            </w:r>
          </w:p>
        </w:tc>
        <w:tc>
          <w:tcPr>
            <w:tcW w:w="1276" w:type="dxa"/>
            <w:vAlign w:val="center"/>
          </w:tcPr>
          <w:p w14:paraId="27783A19" w14:textId="4E4D30C8" w:rsidR="00BE0072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4A59A9F2" w14:textId="5C46A049" w:rsidR="00BE0072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14:paraId="6CD99316" w14:textId="56DE100A" w:rsidR="00BE0072" w:rsidRPr="002E03FC" w:rsidRDefault="004C71E2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Nenaudojama</w:t>
            </w:r>
          </w:p>
        </w:tc>
      </w:tr>
      <w:tr w:rsidR="00BE0072" w:rsidRPr="002E03FC" w14:paraId="45F96EA1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19DF93" w14:textId="0BD21A98" w:rsidR="00BE0072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26</w:t>
            </w:r>
          </w:p>
        </w:tc>
        <w:tc>
          <w:tcPr>
            <w:tcW w:w="4962" w:type="dxa"/>
            <w:vAlign w:val="center"/>
          </w:tcPr>
          <w:p w14:paraId="04A2DDA7" w14:textId="5770A589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Aukšto slėgio plovykla K4.650 ALU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9212D" w14:textId="2CAB1EE4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309-IT00000199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A8F0C" w14:textId="4FFBECBB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2012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E28C1" w14:textId="1C1E9F5A" w:rsidR="00BE0072" w:rsidRPr="002E03FC" w:rsidRDefault="00BE0072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229E6EB7" w14:textId="1E7CD5F0" w:rsidR="00BE0072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80</w:t>
            </w:r>
          </w:p>
        </w:tc>
        <w:tc>
          <w:tcPr>
            <w:tcW w:w="1276" w:type="dxa"/>
            <w:vAlign w:val="center"/>
          </w:tcPr>
          <w:p w14:paraId="330A3487" w14:textId="1C800170" w:rsidR="00BE0072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14:paraId="298DF4EA" w14:textId="0A88B026" w:rsidR="00BE0072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Techniškai nusidėvėjusi</w:t>
            </w:r>
          </w:p>
        </w:tc>
      </w:tr>
      <w:tr w:rsidR="007C0087" w:rsidRPr="002E03FC" w14:paraId="4FF1E219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15E41E" w14:textId="0477CF8D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27</w:t>
            </w:r>
          </w:p>
        </w:tc>
        <w:tc>
          <w:tcPr>
            <w:tcW w:w="4962" w:type="dxa"/>
            <w:vAlign w:val="center"/>
          </w:tcPr>
          <w:p w14:paraId="1BDD0D45" w14:textId="178B559C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 xml:space="preserve">Lazerinis tolimatis 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Nikon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 xml:space="preserve"> 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forest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 xml:space="preserve"> PRO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17C31" w14:textId="3BCCDFE1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309-4001100127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62E20" w14:textId="0EB5A4D8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2012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649D3" w14:textId="5DD3F0B2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3</w:t>
            </w:r>
          </w:p>
        </w:tc>
        <w:tc>
          <w:tcPr>
            <w:tcW w:w="1276" w:type="dxa"/>
            <w:vAlign w:val="center"/>
          </w:tcPr>
          <w:p w14:paraId="2B248906" w14:textId="3A5435EC" w:rsidR="007C0087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33A96759" w14:textId="75C3F542" w:rsidR="007C0087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04EE95B5" w14:textId="31AD45C4" w:rsidR="007C0087" w:rsidRPr="002E03FC" w:rsidRDefault="004C71E2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Nenaudojamas</w:t>
            </w:r>
          </w:p>
        </w:tc>
      </w:tr>
      <w:tr w:rsidR="007C0087" w:rsidRPr="002E03FC" w14:paraId="4847526F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7BAC68" w14:textId="608989D2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28</w:t>
            </w:r>
          </w:p>
        </w:tc>
        <w:tc>
          <w:tcPr>
            <w:tcW w:w="4962" w:type="dxa"/>
            <w:vAlign w:val="center"/>
          </w:tcPr>
          <w:p w14:paraId="5C91C4A8" w14:textId="575FF72B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HGS-B500 el. gervė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4D892" w14:textId="3DB5866B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309-4001100206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52445" w14:textId="69819CF3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2016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CE082" w14:textId="26C5D4ED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1DED2CA2" w14:textId="27292467" w:rsidR="007C0087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25</w:t>
            </w:r>
          </w:p>
        </w:tc>
        <w:tc>
          <w:tcPr>
            <w:tcW w:w="1276" w:type="dxa"/>
            <w:vAlign w:val="center"/>
          </w:tcPr>
          <w:p w14:paraId="2ED5F3DB" w14:textId="79A4E16E" w:rsidR="007C0087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60F8EA74" w14:textId="794F36B2" w:rsidR="007C0087" w:rsidRPr="002E03FC" w:rsidRDefault="004C71E2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Nenaudojama</w:t>
            </w:r>
          </w:p>
        </w:tc>
      </w:tr>
      <w:tr w:rsidR="007C0087" w:rsidRPr="002E03FC" w14:paraId="4AB2713D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32548C" w14:textId="1F6CF124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29</w:t>
            </w:r>
          </w:p>
        </w:tc>
        <w:tc>
          <w:tcPr>
            <w:tcW w:w="4962" w:type="dxa"/>
            <w:vAlign w:val="center"/>
          </w:tcPr>
          <w:p w14:paraId="6CE27219" w14:textId="179A20FD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Vejapjovė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 xml:space="preserve"> LC356V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9512C" w14:textId="77F27BE1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309-4001100270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BB77D" w14:textId="2C6F161B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2016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F69EC" w14:textId="0E865008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0A8AFA39" w14:textId="1EFB2258" w:rsidR="007C0087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10AE1EF2" w14:textId="45692DED" w:rsidR="007C0087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02E5F346" w14:textId="4605F31A" w:rsidR="007C0087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Techniškai nusidėvėjusi</w:t>
            </w:r>
          </w:p>
        </w:tc>
      </w:tr>
      <w:tr w:rsidR="007C0087" w:rsidRPr="002E03FC" w14:paraId="67CEEA09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AEFC77" w14:textId="0ABDBE9F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4962" w:type="dxa"/>
            <w:vAlign w:val="center"/>
          </w:tcPr>
          <w:p w14:paraId="661840C3" w14:textId="0EF040C3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 xml:space="preserve">Siūlinis tolimatis 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Wolktax</w:t>
            </w:r>
            <w:proofErr w:type="spellEnd"/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CA7B3" w14:textId="2C874BBE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309-4001100334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A425D" w14:textId="3CAFDF01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2017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33FB9" w14:textId="51B904C4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2</w:t>
            </w:r>
          </w:p>
        </w:tc>
        <w:tc>
          <w:tcPr>
            <w:tcW w:w="1276" w:type="dxa"/>
            <w:vAlign w:val="center"/>
          </w:tcPr>
          <w:p w14:paraId="4CE0B670" w14:textId="682DE5AA" w:rsidR="007C0087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20</w:t>
            </w:r>
          </w:p>
        </w:tc>
        <w:tc>
          <w:tcPr>
            <w:tcW w:w="1276" w:type="dxa"/>
            <w:vAlign w:val="center"/>
          </w:tcPr>
          <w:p w14:paraId="63C3B98E" w14:textId="6F13A567" w:rsidR="007C0087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66B278BD" w14:textId="1791614B" w:rsidR="007C0087" w:rsidRPr="002E03FC" w:rsidRDefault="004C71E2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Nenaudojamas</w:t>
            </w:r>
          </w:p>
        </w:tc>
      </w:tr>
      <w:tr w:rsidR="007C0087" w:rsidRPr="002E03FC" w14:paraId="2167715C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F55362" w14:textId="2B7C99A0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31</w:t>
            </w:r>
          </w:p>
        </w:tc>
        <w:tc>
          <w:tcPr>
            <w:tcW w:w="4962" w:type="dxa"/>
            <w:vAlign w:val="center"/>
          </w:tcPr>
          <w:p w14:paraId="698C9098" w14:textId="31F12AD1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Busolė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 xml:space="preserve"> KB-14/360R/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metal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.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7B710" w14:textId="5D718C2B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309-01062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6CFA2" w14:textId="420AF0FF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2003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9FF98" w14:textId="41F8C671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44C84621" w14:textId="35D14156" w:rsidR="007C0087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20</w:t>
            </w:r>
          </w:p>
        </w:tc>
        <w:tc>
          <w:tcPr>
            <w:tcW w:w="1276" w:type="dxa"/>
            <w:vAlign w:val="center"/>
          </w:tcPr>
          <w:p w14:paraId="52373661" w14:textId="5FBD451F" w:rsidR="007C0087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2B2E11A3" w14:textId="1034BDFB" w:rsidR="007C0087" w:rsidRPr="002E03FC" w:rsidRDefault="004C71E2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Nenaudojama</w:t>
            </w:r>
          </w:p>
        </w:tc>
      </w:tr>
      <w:tr w:rsidR="007C0087" w:rsidRPr="002E03FC" w14:paraId="0B542ECE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74936B" w14:textId="3410070C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32</w:t>
            </w:r>
          </w:p>
        </w:tc>
        <w:tc>
          <w:tcPr>
            <w:tcW w:w="4962" w:type="dxa"/>
            <w:vAlign w:val="center"/>
          </w:tcPr>
          <w:p w14:paraId="4B481DCD" w14:textId="0C0473B0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Seifas DB-03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D66D7" w14:textId="681B26C9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309-0000000020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F4556" w14:textId="38CC32FD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2012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FABA4" w14:textId="7FE1C4D3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2193B834" w14:textId="000348DC" w:rsidR="007C0087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50</w:t>
            </w:r>
          </w:p>
        </w:tc>
        <w:tc>
          <w:tcPr>
            <w:tcW w:w="1276" w:type="dxa"/>
            <w:vAlign w:val="center"/>
          </w:tcPr>
          <w:p w14:paraId="3B0E7311" w14:textId="05025C72" w:rsidR="007C0087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14:paraId="3461144A" w14:textId="670C3D14" w:rsidR="007C0087" w:rsidRPr="002E03FC" w:rsidRDefault="004C71E2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Nenaudojamas</w:t>
            </w:r>
          </w:p>
        </w:tc>
      </w:tr>
      <w:tr w:rsidR="007C0087" w:rsidRPr="002E03FC" w14:paraId="43A14FAB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945919" w14:textId="085E5F23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33</w:t>
            </w:r>
          </w:p>
        </w:tc>
        <w:tc>
          <w:tcPr>
            <w:tcW w:w="4962" w:type="dxa"/>
            <w:vAlign w:val="center"/>
          </w:tcPr>
          <w:p w14:paraId="512AD9C4" w14:textId="21D6DFA9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Kėdė „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Iso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“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75296" w14:textId="74ABCCB3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309-01345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837FAAB" w14:textId="0CCCF146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2007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DD52D" w14:textId="1348C273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4</w:t>
            </w:r>
          </w:p>
        </w:tc>
        <w:tc>
          <w:tcPr>
            <w:tcW w:w="1276" w:type="dxa"/>
            <w:vAlign w:val="center"/>
          </w:tcPr>
          <w:p w14:paraId="0698321D" w14:textId="190EDB0B" w:rsidR="007C0087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5</w:t>
            </w:r>
          </w:p>
        </w:tc>
        <w:tc>
          <w:tcPr>
            <w:tcW w:w="1276" w:type="dxa"/>
            <w:vAlign w:val="center"/>
          </w:tcPr>
          <w:p w14:paraId="17C74629" w14:textId="46A128E7" w:rsidR="007C0087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14:paraId="52DB56E4" w14:textId="6F56F48C" w:rsidR="007C0087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Susidėvėjusi</w:t>
            </w:r>
          </w:p>
        </w:tc>
      </w:tr>
      <w:tr w:rsidR="007C0087" w:rsidRPr="002E03FC" w14:paraId="7DAFF18D" w14:textId="77777777" w:rsidTr="006E0094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7A2565" w14:textId="3ADA5DCD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34</w:t>
            </w:r>
          </w:p>
        </w:tc>
        <w:tc>
          <w:tcPr>
            <w:tcW w:w="4962" w:type="dxa"/>
            <w:vAlign w:val="center"/>
          </w:tcPr>
          <w:p w14:paraId="4EF9581A" w14:textId="4B4F1D20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 xml:space="preserve">Rašomasis stalas su 1 </w:t>
            </w: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spint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>.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6A7ED" w14:textId="7DD8ED81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309-01837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50544" w14:textId="2D50CA58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2004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F82E6" w14:textId="6958698D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3</w:t>
            </w:r>
          </w:p>
        </w:tc>
        <w:tc>
          <w:tcPr>
            <w:tcW w:w="1276" w:type="dxa"/>
            <w:vAlign w:val="center"/>
          </w:tcPr>
          <w:p w14:paraId="4257D732" w14:textId="69F5F489" w:rsidR="007C0087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5</w:t>
            </w:r>
          </w:p>
        </w:tc>
        <w:tc>
          <w:tcPr>
            <w:tcW w:w="1276" w:type="dxa"/>
            <w:vAlign w:val="center"/>
          </w:tcPr>
          <w:p w14:paraId="3EE77CAB" w14:textId="3A7F8B0E" w:rsidR="007C0087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14:paraId="51A68E5A" w14:textId="5C71656A" w:rsidR="007C0087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Susidėvėjęs</w:t>
            </w:r>
          </w:p>
        </w:tc>
      </w:tr>
      <w:tr w:rsidR="007C0087" w:rsidRPr="002E03FC" w14:paraId="23DD0780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D2ACC6" w14:textId="3D9B816E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35</w:t>
            </w:r>
          </w:p>
        </w:tc>
        <w:tc>
          <w:tcPr>
            <w:tcW w:w="4962" w:type="dxa"/>
            <w:vAlign w:val="center"/>
          </w:tcPr>
          <w:p w14:paraId="6A3B2030" w14:textId="351D4073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proofErr w:type="spellStart"/>
            <w:r w:rsidRPr="002E03FC">
              <w:rPr>
                <w:rFonts w:ascii="Arial" w:hAnsi="Arial" w:cs="Arial"/>
                <w:color w:val="000000"/>
                <w:szCs w:val="22"/>
              </w:rPr>
              <w:t>El.šildytuvas</w:t>
            </w:r>
            <w:proofErr w:type="spellEnd"/>
            <w:r w:rsidRPr="002E03FC">
              <w:rPr>
                <w:rFonts w:ascii="Arial" w:hAnsi="Arial" w:cs="Arial"/>
                <w:color w:val="000000"/>
                <w:szCs w:val="22"/>
              </w:rPr>
              <w:t xml:space="preserve"> BVPT 1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E5128" w14:textId="061C5F15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309-03481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C5ED8" w14:textId="0F6F697D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2004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29E54" w14:textId="7FD633C4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2E6F7337" w14:textId="1BB314A2" w:rsidR="007C0087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5</w:t>
            </w:r>
          </w:p>
        </w:tc>
        <w:tc>
          <w:tcPr>
            <w:tcW w:w="1276" w:type="dxa"/>
            <w:vAlign w:val="center"/>
          </w:tcPr>
          <w:p w14:paraId="04A3CA71" w14:textId="4A0659F3" w:rsidR="007C0087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14:paraId="1A9A1324" w14:textId="5FCC266B" w:rsidR="007C0087" w:rsidRPr="002E03FC" w:rsidRDefault="004C71E2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Neveikiantis</w:t>
            </w:r>
          </w:p>
        </w:tc>
      </w:tr>
      <w:tr w:rsidR="007C0087" w:rsidRPr="002E03FC" w14:paraId="0074D790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756E8C" w14:textId="39B00C33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36</w:t>
            </w:r>
          </w:p>
        </w:tc>
        <w:tc>
          <w:tcPr>
            <w:tcW w:w="4962" w:type="dxa"/>
            <w:vAlign w:val="center"/>
          </w:tcPr>
          <w:p w14:paraId="411EE1C7" w14:textId="3E3E3DDD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Volai be rėmo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F209D" w14:textId="09786DCB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309-4001100113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2F171" w14:textId="402E99E1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2012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AD08E" w14:textId="578CD578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22B53DB1" w14:textId="4AC3D35B" w:rsidR="007C0087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100</w:t>
            </w:r>
          </w:p>
        </w:tc>
        <w:tc>
          <w:tcPr>
            <w:tcW w:w="1276" w:type="dxa"/>
            <w:vAlign w:val="center"/>
          </w:tcPr>
          <w:p w14:paraId="1E0C6746" w14:textId="7FCE9BF1" w:rsidR="007C0087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10</w:t>
            </w:r>
          </w:p>
        </w:tc>
        <w:tc>
          <w:tcPr>
            <w:tcW w:w="2268" w:type="dxa"/>
            <w:vAlign w:val="center"/>
          </w:tcPr>
          <w:p w14:paraId="5CE2B634" w14:textId="236F8AD3" w:rsidR="007C0087" w:rsidRPr="002E03FC" w:rsidRDefault="004C71E2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Nenaudojami</w:t>
            </w:r>
          </w:p>
        </w:tc>
      </w:tr>
      <w:tr w:rsidR="007C0087" w:rsidRPr="002E03FC" w14:paraId="0F93C207" w14:textId="77777777" w:rsidTr="006E0094">
        <w:trPr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7E6DA8" w14:textId="34281BE4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37</w:t>
            </w:r>
          </w:p>
        </w:tc>
        <w:tc>
          <w:tcPr>
            <w:tcW w:w="4962" w:type="dxa"/>
            <w:vAlign w:val="center"/>
          </w:tcPr>
          <w:p w14:paraId="16417E4E" w14:textId="57AC1FEC" w:rsidR="007C0087" w:rsidRPr="002E03FC" w:rsidRDefault="007C0087" w:rsidP="006E0094">
            <w:pPr>
              <w:rPr>
                <w:rFonts w:ascii="Arial" w:hAnsi="Arial" w:cs="Arial"/>
                <w:color w:val="000000"/>
                <w:szCs w:val="22"/>
                <w:lang w:eastAsia="lt-LT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Šaldytuvas PKM KS 105,0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3A318" w14:textId="6C18AAF5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309-4001100130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4B65F" w14:textId="56D232CA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szCs w:val="22"/>
              </w:rPr>
              <w:t>2012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9E139" w14:textId="50E652C1" w:rsidR="007C0087" w:rsidRPr="002E03FC" w:rsidRDefault="007C0087" w:rsidP="006E0094">
            <w:pPr>
              <w:rPr>
                <w:rFonts w:ascii="Arial" w:hAnsi="Arial" w:cs="Arial"/>
                <w:szCs w:val="22"/>
              </w:rPr>
            </w:pPr>
            <w:r w:rsidRPr="002E03FC">
              <w:rPr>
                <w:rFonts w:ascii="Arial" w:hAnsi="Arial" w:cs="Arial"/>
                <w:color w:val="000000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27652EA8" w14:textId="1705B17C" w:rsidR="007C0087" w:rsidRPr="002E03FC" w:rsidRDefault="00DB4B9B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1276" w:type="dxa"/>
            <w:vAlign w:val="center"/>
          </w:tcPr>
          <w:p w14:paraId="6FBBBC31" w14:textId="34415C6B" w:rsidR="007C0087" w:rsidRPr="002E03FC" w:rsidRDefault="00066076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14:paraId="102FA9DA" w14:textId="0177E677" w:rsidR="007C0087" w:rsidRPr="002E03FC" w:rsidRDefault="004C71E2" w:rsidP="006E0094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Neveikiantis</w:t>
            </w:r>
          </w:p>
        </w:tc>
      </w:tr>
    </w:tbl>
    <w:p w14:paraId="39C39FA6" w14:textId="20D066D1" w:rsidR="00420B5D" w:rsidRPr="002E03FC" w:rsidRDefault="00420B5D" w:rsidP="00420B5D">
      <w:pPr>
        <w:jc w:val="both"/>
        <w:rPr>
          <w:rFonts w:ascii="Arial" w:hAnsi="Arial" w:cs="Arial"/>
          <w:szCs w:val="22"/>
        </w:rPr>
      </w:pPr>
    </w:p>
    <w:p w14:paraId="76052CA6" w14:textId="3F8EDC82" w:rsidR="00420B5D" w:rsidRDefault="00420B5D" w:rsidP="00420B5D">
      <w:pPr>
        <w:jc w:val="both"/>
        <w:rPr>
          <w:rFonts w:ascii="Arial" w:hAnsi="Arial" w:cs="Arial"/>
          <w:szCs w:val="22"/>
        </w:rPr>
      </w:pPr>
    </w:p>
    <w:p w14:paraId="66AE38F9" w14:textId="4FDECD12" w:rsidR="00420B5D" w:rsidRDefault="00420B5D" w:rsidP="006E0094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            </w:t>
      </w:r>
      <w:r w:rsidR="0024299B">
        <w:rPr>
          <w:rFonts w:ascii="Arial" w:hAnsi="Arial" w:cs="Arial"/>
          <w:szCs w:val="22"/>
        </w:rPr>
        <w:t xml:space="preserve">Aukcionas vyks </w:t>
      </w:r>
      <w:r w:rsidR="0024299B" w:rsidRPr="00066076">
        <w:rPr>
          <w:rFonts w:ascii="Arial" w:hAnsi="Arial" w:cs="Arial"/>
          <w:b/>
          <w:bCs/>
          <w:szCs w:val="22"/>
        </w:rPr>
        <w:t xml:space="preserve">2022 m. kovo </w:t>
      </w:r>
      <w:r w:rsidR="00EA0877" w:rsidRPr="00066076">
        <w:rPr>
          <w:rFonts w:ascii="Arial" w:hAnsi="Arial" w:cs="Arial"/>
          <w:b/>
          <w:bCs/>
          <w:szCs w:val="22"/>
        </w:rPr>
        <w:t>1</w:t>
      </w:r>
      <w:r w:rsidR="00066076" w:rsidRPr="00066076">
        <w:rPr>
          <w:rFonts w:ascii="Arial" w:hAnsi="Arial" w:cs="Arial"/>
          <w:b/>
          <w:bCs/>
          <w:szCs w:val="22"/>
        </w:rPr>
        <w:t>5</w:t>
      </w:r>
      <w:r w:rsidR="0024299B" w:rsidRPr="00066076">
        <w:rPr>
          <w:rFonts w:ascii="Arial" w:hAnsi="Arial" w:cs="Arial"/>
          <w:b/>
          <w:bCs/>
          <w:szCs w:val="22"/>
        </w:rPr>
        <w:t xml:space="preserve"> d. 10</w:t>
      </w:r>
      <w:r w:rsidR="00066076" w:rsidRPr="00066076">
        <w:rPr>
          <w:rFonts w:ascii="Arial" w:hAnsi="Arial" w:cs="Arial"/>
          <w:b/>
          <w:bCs/>
          <w:szCs w:val="22"/>
        </w:rPr>
        <w:t>.</w:t>
      </w:r>
      <w:r w:rsidR="0024299B" w:rsidRPr="00066076">
        <w:rPr>
          <w:rFonts w:ascii="Arial" w:hAnsi="Arial" w:cs="Arial"/>
          <w:b/>
          <w:bCs/>
          <w:szCs w:val="22"/>
        </w:rPr>
        <w:t>00 val</w:t>
      </w:r>
      <w:r w:rsidR="0024299B">
        <w:rPr>
          <w:rFonts w:ascii="Arial" w:hAnsi="Arial" w:cs="Arial"/>
          <w:szCs w:val="22"/>
        </w:rPr>
        <w:t xml:space="preserve">. Jurbarko regioninio padalinio salėje, adresu Miškininkų g.5, Jurbarkas. Už aukciono rengimą atsakingas asmuo – medienos ruošos ir prekybos vadovas Vidmantas Šidlauskas, tel. +37068610639, </w:t>
      </w:r>
      <w:proofErr w:type="spellStart"/>
      <w:r w:rsidR="0024299B">
        <w:rPr>
          <w:rFonts w:ascii="Arial" w:hAnsi="Arial" w:cs="Arial"/>
          <w:szCs w:val="22"/>
        </w:rPr>
        <w:t>el.p</w:t>
      </w:r>
      <w:proofErr w:type="spellEnd"/>
      <w:r w:rsidR="0024299B">
        <w:rPr>
          <w:rFonts w:ascii="Arial" w:hAnsi="Arial" w:cs="Arial"/>
          <w:szCs w:val="22"/>
        </w:rPr>
        <w:t>.</w:t>
      </w:r>
      <w:r w:rsidR="00EA0877">
        <w:rPr>
          <w:rFonts w:ascii="Arial" w:hAnsi="Arial" w:cs="Arial"/>
          <w:szCs w:val="22"/>
        </w:rPr>
        <w:t xml:space="preserve"> </w:t>
      </w:r>
      <w:proofErr w:type="spellStart"/>
      <w:r w:rsidR="00EA0877">
        <w:rPr>
          <w:rFonts w:ascii="Arial" w:hAnsi="Arial" w:cs="Arial"/>
          <w:szCs w:val="22"/>
        </w:rPr>
        <w:t>vidmantas.sidlauskas@vmu.lt</w:t>
      </w:r>
      <w:proofErr w:type="spellEnd"/>
      <w:r w:rsidR="00EA0877">
        <w:rPr>
          <w:rFonts w:ascii="Arial" w:hAnsi="Arial" w:cs="Arial"/>
          <w:szCs w:val="22"/>
        </w:rPr>
        <w:t>.</w:t>
      </w:r>
      <w:r w:rsidR="0024299B">
        <w:rPr>
          <w:rFonts w:ascii="Arial" w:hAnsi="Arial" w:cs="Arial"/>
          <w:szCs w:val="22"/>
        </w:rPr>
        <w:t xml:space="preserve"> </w:t>
      </w:r>
    </w:p>
    <w:p w14:paraId="0C3E019E" w14:textId="70A26543" w:rsidR="00420B5D" w:rsidRPr="006E0094" w:rsidRDefault="00EA0877" w:rsidP="006E0094">
      <w:pPr>
        <w:tabs>
          <w:tab w:val="right" w:pos="14572"/>
        </w:tabs>
        <w:ind w:left="709" w:hanging="709"/>
        <w:jc w:val="both"/>
        <w:rPr>
          <w:rFonts w:ascii="Arial" w:hAnsi="Arial" w:cs="Arial"/>
          <w:b/>
          <w:bCs/>
          <w:szCs w:val="22"/>
        </w:rPr>
      </w:pPr>
      <w:r>
        <w:rPr>
          <w:rFonts w:ascii="Arial" w:hAnsi="Arial" w:cs="Arial"/>
          <w:szCs w:val="22"/>
        </w:rPr>
        <w:t xml:space="preserve">           </w:t>
      </w:r>
      <w:r w:rsidR="006E0094">
        <w:rPr>
          <w:rFonts w:ascii="Arial" w:hAnsi="Arial" w:cs="Arial"/>
          <w:szCs w:val="22"/>
        </w:rPr>
        <w:t xml:space="preserve"> </w:t>
      </w:r>
      <w:r>
        <w:rPr>
          <w:rFonts w:ascii="Arial" w:hAnsi="Arial" w:cs="Arial"/>
          <w:szCs w:val="22"/>
        </w:rPr>
        <w:t xml:space="preserve">Aukcione nenupirktas turtas bus parduodamas pakartotiniame aukcione </w:t>
      </w:r>
      <w:r w:rsidRPr="00066076">
        <w:rPr>
          <w:rFonts w:ascii="Arial" w:hAnsi="Arial" w:cs="Arial"/>
          <w:b/>
          <w:bCs/>
          <w:szCs w:val="22"/>
        </w:rPr>
        <w:t xml:space="preserve">2022 m. kovo </w:t>
      </w:r>
      <w:r w:rsidR="00066076" w:rsidRPr="00066076">
        <w:rPr>
          <w:rFonts w:ascii="Arial" w:hAnsi="Arial" w:cs="Arial"/>
          <w:b/>
          <w:bCs/>
          <w:szCs w:val="22"/>
        </w:rPr>
        <w:t>22</w:t>
      </w:r>
      <w:r w:rsidRPr="00066076">
        <w:rPr>
          <w:rFonts w:ascii="Arial" w:hAnsi="Arial" w:cs="Arial"/>
          <w:b/>
          <w:bCs/>
          <w:szCs w:val="22"/>
        </w:rPr>
        <w:t xml:space="preserve"> d. 10</w:t>
      </w:r>
      <w:r w:rsidR="00066076" w:rsidRPr="00066076">
        <w:rPr>
          <w:rFonts w:ascii="Arial" w:hAnsi="Arial" w:cs="Arial"/>
          <w:b/>
          <w:bCs/>
          <w:szCs w:val="22"/>
        </w:rPr>
        <w:t>.00</w:t>
      </w:r>
      <w:r w:rsidRPr="00066076">
        <w:rPr>
          <w:rFonts w:ascii="Arial" w:hAnsi="Arial" w:cs="Arial"/>
          <w:b/>
          <w:bCs/>
          <w:szCs w:val="22"/>
        </w:rPr>
        <w:t xml:space="preserve"> val. ir 2022 m. kovo 29 d. 10</w:t>
      </w:r>
      <w:r w:rsidR="00066076" w:rsidRPr="00066076">
        <w:rPr>
          <w:rFonts w:ascii="Arial" w:hAnsi="Arial" w:cs="Arial"/>
          <w:b/>
          <w:bCs/>
          <w:szCs w:val="22"/>
        </w:rPr>
        <w:t>.00</w:t>
      </w:r>
      <w:r w:rsidRPr="00066076">
        <w:rPr>
          <w:rFonts w:ascii="Arial" w:hAnsi="Arial" w:cs="Arial"/>
          <w:b/>
          <w:bCs/>
          <w:szCs w:val="22"/>
        </w:rPr>
        <w:t xml:space="preserve"> val. </w:t>
      </w:r>
      <w:r w:rsidR="00420B5D">
        <w:rPr>
          <w:rFonts w:ascii="Arial" w:hAnsi="Arial" w:cs="Arial"/>
          <w:szCs w:val="22"/>
        </w:rPr>
        <w:t xml:space="preserve">          </w:t>
      </w:r>
      <w:r w:rsidR="006E0094">
        <w:rPr>
          <w:rFonts w:ascii="Arial" w:hAnsi="Arial" w:cs="Arial"/>
          <w:szCs w:val="22"/>
        </w:rPr>
        <w:t xml:space="preserve">       </w:t>
      </w:r>
      <w:r w:rsidR="00420B5D">
        <w:rPr>
          <w:rFonts w:ascii="Arial" w:hAnsi="Arial" w:cs="Arial"/>
          <w:szCs w:val="22"/>
        </w:rPr>
        <w:t xml:space="preserve">Parduodamą turtą galima apžiūrėti darbo dienomis iš anksto susitarus </w:t>
      </w:r>
      <w:r>
        <w:rPr>
          <w:rFonts w:ascii="Arial" w:hAnsi="Arial" w:cs="Arial"/>
          <w:szCs w:val="22"/>
        </w:rPr>
        <w:t xml:space="preserve">darbo dienomis 10-12 val. Jurbarko </w:t>
      </w:r>
      <w:r w:rsidR="006E0094">
        <w:rPr>
          <w:rFonts w:ascii="Arial" w:hAnsi="Arial" w:cs="Arial"/>
          <w:szCs w:val="22"/>
        </w:rPr>
        <w:t xml:space="preserve">regioniniame padalinyje, adresu Miškininkų g.5, Jurbarkas. </w:t>
      </w:r>
      <w:r w:rsidR="003D094E">
        <w:rPr>
          <w:rFonts w:ascii="Arial" w:hAnsi="Arial" w:cs="Arial"/>
          <w:szCs w:val="22"/>
        </w:rPr>
        <w:t>Dėl turto apžiūros teirautis telefonais:</w:t>
      </w:r>
    </w:p>
    <w:p w14:paraId="1F4C21A6" w14:textId="79A0963A" w:rsidR="003D094E" w:rsidRDefault="003D094E" w:rsidP="006E0094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            8-686-</w:t>
      </w:r>
      <w:r w:rsidR="00D11020">
        <w:rPr>
          <w:rFonts w:ascii="Arial" w:hAnsi="Arial" w:cs="Arial"/>
          <w:szCs w:val="22"/>
        </w:rPr>
        <w:t>87764</w:t>
      </w:r>
      <w:r>
        <w:rPr>
          <w:rFonts w:ascii="Arial" w:hAnsi="Arial" w:cs="Arial"/>
          <w:szCs w:val="22"/>
        </w:rPr>
        <w:t xml:space="preserve"> </w:t>
      </w:r>
      <w:r w:rsidR="00D11020">
        <w:rPr>
          <w:rFonts w:ascii="Arial" w:hAnsi="Arial" w:cs="Arial"/>
          <w:szCs w:val="22"/>
        </w:rPr>
        <w:t>Gamybos organizavimo vyr. specialistas Algirdas Grinevičius</w:t>
      </w:r>
      <w:r>
        <w:rPr>
          <w:rFonts w:ascii="Arial" w:hAnsi="Arial" w:cs="Arial"/>
          <w:szCs w:val="22"/>
        </w:rPr>
        <w:t xml:space="preserve">, </w:t>
      </w:r>
      <w:hyperlink r:id="rId8" w:history="1">
        <w:r w:rsidR="00D11020" w:rsidRPr="004E43BC">
          <w:rPr>
            <w:rStyle w:val="Hipersaitas"/>
            <w:rFonts w:ascii="Arial" w:hAnsi="Arial" w:cs="Arial"/>
            <w:szCs w:val="22"/>
          </w:rPr>
          <w:t>algirdas.grinevicius@vmu.lt</w:t>
        </w:r>
      </w:hyperlink>
      <w:r>
        <w:rPr>
          <w:rFonts w:ascii="Arial" w:hAnsi="Arial" w:cs="Arial"/>
          <w:szCs w:val="22"/>
        </w:rPr>
        <w:t>;</w:t>
      </w:r>
    </w:p>
    <w:p w14:paraId="25C656A9" w14:textId="035C1E7B" w:rsidR="003D094E" w:rsidRDefault="003D094E" w:rsidP="006E0094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            8-686-42874 Ūkvedys Ramūnas Petrauskas</w:t>
      </w:r>
    </w:p>
    <w:p w14:paraId="000A143A" w14:textId="7A149873" w:rsidR="003D094E" w:rsidRDefault="003D094E" w:rsidP="006E0094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            </w:t>
      </w:r>
      <w:r w:rsidR="002747F9">
        <w:rPr>
          <w:rFonts w:ascii="Arial" w:hAnsi="Arial" w:cs="Arial"/>
          <w:szCs w:val="22"/>
        </w:rPr>
        <w:t>8</w:t>
      </w:r>
      <w:r w:rsidR="00D11020">
        <w:rPr>
          <w:rFonts w:ascii="Arial" w:hAnsi="Arial" w:cs="Arial"/>
          <w:szCs w:val="22"/>
        </w:rPr>
        <w:t>-</w:t>
      </w:r>
      <w:r w:rsidR="002747F9">
        <w:rPr>
          <w:rFonts w:ascii="Arial" w:hAnsi="Arial" w:cs="Arial"/>
          <w:szCs w:val="22"/>
        </w:rPr>
        <w:t>686</w:t>
      </w:r>
      <w:r w:rsidR="00D11020">
        <w:rPr>
          <w:rFonts w:ascii="Arial" w:hAnsi="Arial" w:cs="Arial"/>
          <w:szCs w:val="22"/>
        </w:rPr>
        <w:t>-</w:t>
      </w:r>
      <w:r w:rsidR="002747F9">
        <w:rPr>
          <w:rFonts w:ascii="Arial" w:hAnsi="Arial" w:cs="Arial"/>
          <w:szCs w:val="22"/>
        </w:rPr>
        <w:t>10396 Gamtotvarkos specialistas</w:t>
      </w:r>
      <w:r w:rsidR="006E0094">
        <w:rPr>
          <w:rFonts w:ascii="Arial" w:hAnsi="Arial" w:cs="Arial"/>
          <w:szCs w:val="22"/>
        </w:rPr>
        <w:t xml:space="preserve"> Robertas Čeponis</w:t>
      </w:r>
      <w:r w:rsidR="002747F9">
        <w:rPr>
          <w:rFonts w:ascii="Arial" w:hAnsi="Arial" w:cs="Arial"/>
          <w:szCs w:val="22"/>
        </w:rPr>
        <w:t xml:space="preserve">, </w:t>
      </w:r>
      <w:hyperlink r:id="rId9" w:history="1">
        <w:r w:rsidR="002747F9" w:rsidRPr="00F65EF6">
          <w:rPr>
            <w:rStyle w:val="Hipersaitas"/>
            <w:rFonts w:ascii="Arial" w:hAnsi="Arial" w:cs="Arial"/>
            <w:szCs w:val="22"/>
          </w:rPr>
          <w:t>robertas.ceponis@vmu.lt</w:t>
        </w:r>
      </w:hyperlink>
    </w:p>
    <w:p w14:paraId="711AE781" w14:textId="6096F16D" w:rsidR="002747F9" w:rsidRDefault="002747F9" w:rsidP="00420B5D">
      <w:pPr>
        <w:jc w:val="both"/>
        <w:rPr>
          <w:rFonts w:ascii="Arial" w:hAnsi="Arial" w:cs="Arial"/>
          <w:szCs w:val="22"/>
        </w:rPr>
      </w:pPr>
    </w:p>
    <w:p w14:paraId="348AA9EF" w14:textId="2D192728" w:rsidR="002C5041" w:rsidRDefault="002747F9" w:rsidP="00420B5D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            Aukciono dalyvių registracija </w:t>
      </w:r>
      <w:r w:rsidR="00D11020">
        <w:rPr>
          <w:rFonts w:ascii="Arial" w:hAnsi="Arial" w:cs="Arial"/>
          <w:szCs w:val="22"/>
        </w:rPr>
        <w:t xml:space="preserve">vyks nuo </w:t>
      </w:r>
      <w:r>
        <w:rPr>
          <w:rFonts w:ascii="Arial" w:hAnsi="Arial" w:cs="Arial"/>
          <w:szCs w:val="22"/>
        </w:rPr>
        <w:t>202</w:t>
      </w:r>
      <w:r w:rsidR="00D11020">
        <w:rPr>
          <w:rFonts w:ascii="Arial" w:hAnsi="Arial" w:cs="Arial"/>
          <w:szCs w:val="22"/>
        </w:rPr>
        <w:t>2</w:t>
      </w:r>
      <w:r>
        <w:rPr>
          <w:rFonts w:ascii="Arial" w:hAnsi="Arial" w:cs="Arial"/>
          <w:szCs w:val="22"/>
        </w:rPr>
        <w:t xml:space="preserve"> m. </w:t>
      </w:r>
      <w:r w:rsidR="00D11020">
        <w:rPr>
          <w:rFonts w:ascii="Arial" w:hAnsi="Arial" w:cs="Arial"/>
          <w:szCs w:val="22"/>
        </w:rPr>
        <w:t>kovo</w:t>
      </w:r>
      <w:r>
        <w:rPr>
          <w:rFonts w:ascii="Arial" w:hAnsi="Arial" w:cs="Arial"/>
          <w:szCs w:val="22"/>
        </w:rPr>
        <w:t xml:space="preserve"> </w:t>
      </w:r>
      <w:r w:rsidR="00066076">
        <w:rPr>
          <w:rFonts w:ascii="Arial" w:hAnsi="Arial" w:cs="Arial"/>
          <w:szCs w:val="22"/>
        </w:rPr>
        <w:t>15</w:t>
      </w:r>
      <w:r>
        <w:rPr>
          <w:rFonts w:ascii="Arial" w:hAnsi="Arial" w:cs="Arial"/>
          <w:szCs w:val="22"/>
        </w:rPr>
        <w:t xml:space="preserve"> d. nuo 8 val.00 min. iki 9 val. 45 min., adresu Jurbarkas, Miškininkų g.</w:t>
      </w:r>
      <w:r w:rsidR="002C5041">
        <w:rPr>
          <w:rFonts w:ascii="Arial" w:hAnsi="Arial" w:cs="Arial"/>
          <w:szCs w:val="22"/>
        </w:rPr>
        <w:t>5, 10 kab. kabinete.</w:t>
      </w:r>
      <w:r w:rsidR="00D11020">
        <w:rPr>
          <w:rFonts w:ascii="Arial" w:hAnsi="Arial" w:cs="Arial"/>
          <w:szCs w:val="22"/>
        </w:rPr>
        <w:t xml:space="preserve"> Aukciono dalyviai privalo pateikti asmens dokumentą, juridinių asmenų </w:t>
      </w:r>
      <w:r w:rsidR="00AC496E">
        <w:rPr>
          <w:rFonts w:ascii="Arial" w:hAnsi="Arial" w:cs="Arial"/>
          <w:szCs w:val="22"/>
        </w:rPr>
        <w:t>atstovai privalo pateikti įgaliojimą ir asmens dokumentą. Aukciono dalyvio bilietas išduodamas registruojant aukciono dalyvį. Žiūrovai neįleidžiami.</w:t>
      </w:r>
    </w:p>
    <w:p w14:paraId="68D66C98" w14:textId="4DFC09CE" w:rsidR="002C5041" w:rsidRDefault="002C5041" w:rsidP="00420B5D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            Minimalus aukciono dalyvių skaičius - 2 dalyviai.</w:t>
      </w:r>
    </w:p>
    <w:p w14:paraId="591111E8" w14:textId="55BEE9EB" w:rsidR="002C5041" w:rsidRDefault="002C5041" w:rsidP="00420B5D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            Aukciono dalyvio registracijos mokestis – 3,00 Eur.</w:t>
      </w:r>
    </w:p>
    <w:p w14:paraId="1820CCB1" w14:textId="09FF1702" w:rsidR="002C5041" w:rsidRDefault="002C5041" w:rsidP="00420B5D">
      <w:pPr>
        <w:jc w:val="both"/>
        <w:rPr>
          <w:rFonts w:ascii="Arial" w:hAnsi="Arial" w:cs="Arial"/>
          <w:b/>
          <w:bCs/>
          <w:szCs w:val="22"/>
        </w:rPr>
      </w:pPr>
      <w:r>
        <w:rPr>
          <w:rFonts w:ascii="Arial" w:hAnsi="Arial" w:cs="Arial"/>
          <w:szCs w:val="22"/>
        </w:rPr>
        <w:t xml:space="preserve">         </w:t>
      </w:r>
    </w:p>
    <w:p w14:paraId="1BE954BA" w14:textId="232E9C38" w:rsidR="003055DD" w:rsidRDefault="002C5041" w:rsidP="00420B5D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szCs w:val="22"/>
        </w:rPr>
        <w:t xml:space="preserve">            </w:t>
      </w:r>
      <w:r w:rsidRPr="002C5041">
        <w:rPr>
          <w:rFonts w:ascii="Arial" w:hAnsi="Arial" w:cs="Arial"/>
          <w:szCs w:val="22"/>
        </w:rPr>
        <w:t xml:space="preserve">Aukciono </w:t>
      </w:r>
      <w:r>
        <w:rPr>
          <w:rFonts w:ascii="Arial" w:hAnsi="Arial" w:cs="Arial"/>
          <w:szCs w:val="22"/>
        </w:rPr>
        <w:t>dalyvio registracijos mokestis sumokamas į</w:t>
      </w:r>
      <w:r w:rsidRPr="003055DD">
        <w:rPr>
          <w:rFonts w:ascii="Arial" w:hAnsi="Arial" w:cs="Arial"/>
          <w:b/>
          <w:bCs/>
          <w:szCs w:val="22"/>
        </w:rPr>
        <w:t xml:space="preserve"> VĮ Valstybinių miškų urėdijos Jurbarko regioninio padalinio atsiskaitomąją sąskaitą </w:t>
      </w:r>
      <w:r w:rsidRPr="003055DD">
        <w:rPr>
          <w:rFonts w:ascii="Arial" w:hAnsi="Arial" w:cs="Arial"/>
          <w:b/>
          <w:bCs/>
        </w:rPr>
        <w:t xml:space="preserve">LT45 7300 0101 5381 2728, Swedbank AB, </w:t>
      </w:r>
      <w:r w:rsidR="003055DD" w:rsidRPr="003055DD">
        <w:rPr>
          <w:rFonts w:ascii="Arial" w:hAnsi="Arial" w:cs="Arial"/>
          <w:b/>
          <w:bCs/>
        </w:rPr>
        <w:t xml:space="preserve">banko kodas 73000 </w:t>
      </w:r>
      <w:r w:rsidR="003055DD">
        <w:rPr>
          <w:rFonts w:ascii="Arial" w:hAnsi="Arial" w:cs="Arial"/>
        </w:rPr>
        <w:t xml:space="preserve">arba Jurbarko RP administracijoje bankine kortele, bet </w:t>
      </w:r>
      <w:r w:rsidR="003055DD" w:rsidRPr="003055DD">
        <w:rPr>
          <w:rFonts w:ascii="Arial" w:hAnsi="Arial" w:cs="Arial"/>
          <w:b/>
          <w:bCs/>
        </w:rPr>
        <w:t>ne vėliau kaip prieš vieną dieną iki aukciono pradžios</w:t>
      </w:r>
      <w:r w:rsidR="00A4684E">
        <w:rPr>
          <w:rFonts w:ascii="Arial" w:hAnsi="Arial" w:cs="Arial"/>
          <w:b/>
          <w:bCs/>
        </w:rPr>
        <w:t>.</w:t>
      </w:r>
    </w:p>
    <w:p w14:paraId="64266D2C" w14:textId="53ED4E05" w:rsidR="00B82F5A" w:rsidRDefault="003055DD" w:rsidP="00420B5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Aukciono laimėtojas už </w:t>
      </w:r>
      <w:r w:rsidR="0018622F">
        <w:rPr>
          <w:rFonts w:ascii="Arial" w:hAnsi="Arial" w:cs="Arial"/>
        </w:rPr>
        <w:t xml:space="preserve">aukcione parduotą valstybės turtą atsiskaito per 3 darbo dienas po pateiktos išankstinio apmokėjimo sąskaitos išrašymo datos, atlikdami pinigų pervedimą į įmonės atsiskaitomąją banko sąskaitą </w:t>
      </w:r>
      <w:r w:rsidR="009115E1">
        <w:rPr>
          <w:rFonts w:ascii="Arial" w:hAnsi="Arial" w:cs="Arial"/>
        </w:rPr>
        <w:t xml:space="preserve">Swedbank, AB </w:t>
      </w:r>
      <w:r w:rsidR="009115E1" w:rsidRPr="009115E1">
        <w:rPr>
          <w:rFonts w:ascii="Arial" w:hAnsi="Arial" w:cs="Arial"/>
        </w:rPr>
        <w:t>LT45 7300 0101 5381 2728</w:t>
      </w:r>
      <w:r w:rsidR="009115E1">
        <w:rPr>
          <w:rFonts w:ascii="Arial" w:hAnsi="Arial" w:cs="Arial"/>
        </w:rPr>
        <w:t xml:space="preserve"> arba banko kortele atvykus į Jurbarko regioninį padalinį. Nupirktą turtą laimėtojai išsiveža savo lėšomis per 3 darbo dienas po apmokėjimo. Aukciono rengėjas už įsigyto turto kokybę neatsako ir nepriima jokių pretenzijų.</w:t>
      </w:r>
    </w:p>
    <w:p w14:paraId="3951554B" w14:textId="0C418C03" w:rsidR="00B82F5A" w:rsidRPr="00B62BF1" w:rsidRDefault="00B82F5A" w:rsidP="00420B5D">
      <w:pPr>
        <w:jc w:val="both"/>
        <w:rPr>
          <w:rFonts w:ascii="Arial" w:hAnsi="Arial" w:cs="Arial"/>
          <w:b/>
          <w:bCs/>
          <w:szCs w:val="22"/>
        </w:rPr>
      </w:pPr>
      <w:r w:rsidRPr="00B62BF1">
        <w:rPr>
          <w:rFonts w:ascii="Arial" w:hAnsi="Arial" w:cs="Arial"/>
          <w:b/>
          <w:bCs/>
        </w:rPr>
        <w:t xml:space="preserve">            </w:t>
      </w:r>
      <w:r w:rsidR="00B62BF1" w:rsidRPr="00B62BF1">
        <w:rPr>
          <w:rFonts w:ascii="Arial" w:hAnsi="Arial" w:cs="Arial"/>
          <w:b/>
          <w:bCs/>
        </w:rPr>
        <w:t>Aukciono dalyviai privalo laikytis tuo metu nustatytų COVID-19 pandemijos reikalavimų.</w:t>
      </w:r>
    </w:p>
    <w:p w14:paraId="3F5778CB" w14:textId="19C1CDB4" w:rsidR="00B87C4F" w:rsidRDefault="00B87C4F" w:rsidP="004C1257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ab/>
      </w:r>
    </w:p>
    <w:p w14:paraId="1D9BC23D" w14:textId="2DC851C4" w:rsidR="00925981" w:rsidRPr="00BF5134" w:rsidRDefault="00925981" w:rsidP="004C1257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ab/>
      </w:r>
    </w:p>
    <w:p w14:paraId="2CA2892D" w14:textId="77777777" w:rsidR="00F870FF" w:rsidRPr="00BF5134" w:rsidRDefault="00F870FF" w:rsidP="00F870FF">
      <w:pPr>
        <w:overflowPunct w:val="0"/>
        <w:autoSpaceDE w:val="0"/>
        <w:autoSpaceDN w:val="0"/>
        <w:adjustRightInd w:val="0"/>
        <w:ind w:left="720"/>
        <w:jc w:val="both"/>
        <w:textAlignment w:val="baseline"/>
        <w:rPr>
          <w:rFonts w:ascii="Arial" w:hAnsi="Arial" w:cs="Arial"/>
          <w:szCs w:val="22"/>
        </w:rPr>
      </w:pPr>
    </w:p>
    <w:p w14:paraId="72755C82" w14:textId="77777777" w:rsidR="00F870FF" w:rsidRPr="00BF5134" w:rsidRDefault="00F870FF" w:rsidP="00F870FF">
      <w:pPr>
        <w:overflowPunct w:val="0"/>
        <w:autoSpaceDE w:val="0"/>
        <w:autoSpaceDN w:val="0"/>
        <w:adjustRightInd w:val="0"/>
        <w:ind w:left="720"/>
        <w:jc w:val="both"/>
        <w:textAlignment w:val="baseline"/>
        <w:rPr>
          <w:rFonts w:ascii="Arial" w:hAnsi="Arial" w:cs="Arial"/>
          <w:szCs w:val="22"/>
        </w:rPr>
      </w:pPr>
    </w:p>
    <w:p w14:paraId="1B6AED47" w14:textId="77777777" w:rsidR="00F870FF" w:rsidRPr="00BF5134" w:rsidRDefault="00F870FF" w:rsidP="00F870FF">
      <w:pPr>
        <w:overflowPunct w:val="0"/>
        <w:autoSpaceDE w:val="0"/>
        <w:autoSpaceDN w:val="0"/>
        <w:adjustRightInd w:val="0"/>
        <w:ind w:left="720"/>
        <w:jc w:val="both"/>
        <w:textAlignment w:val="baseline"/>
        <w:rPr>
          <w:rFonts w:ascii="Arial" w:hAnsi="Arial" w:cs="Arial"/>
          <w:szCs w:val="22"/>
        </w:rPr>
      </w:pPr>
    </w:p>
    <w:p w14:paraId="701D6E9E" w14:textId="77777777" w:rsidR="00F870FF" w:rsidRPr="00BF5134" w:rsidRDefault="00F870FF" w:rsidP="00F870FF">
      <w:pPr>
        <w:overflowPunct w:val="0"/>
        <w:autoSpaceDE w:val="0"/>
        <w:autoSpaceDN w:val="0"/>
        <w:adjustRightInd w:val="0"/>
        <w:ind w:left="720"/>
        <w:jc w:val="both"/>
        <w:textAlignment w:val="baseline"/>
        <w:rPr>
          <w:rFonts w:ascii="Arial" w:hAnsi="Arial" w:cs="Arial"/>
          <w:szCs w:val="22"/>
        </w:rPr>
      </w:pPr>
    </w:p>
    <w:p w14:paraId="34299B96" w14:textId="77777777" w:rsidR="00F870FF" w:rsidRPr="00BF5134" w:rsidRDefault="00F870FF" w:rsidP="00F870FF">
      <w:pPr>
        <w:overflowPunct w:val="0"/>
        <w:autoSpaceDE w:val="0"/>
        <w:autoSpaceDN w:val="0"/>
        <w:adjustRightInd w:val="0"/>
        <w:ind w:left="720"/>
        <w:jc w:val="both"/>
        <w:textAlignment w:val="baseline"/>
        <w:rPr>
          <w:rFonts w:ascii="Arial" w:hAnsi="Arial" w:cs="Arial"/>
          <w:szCs w:val="22"/>
        </w:rPr>
      </w:pPr>
    </w:p>
    <w:p w14:paraId="27CB8EB5" w14:textId="77777777" w:rsidR="00283349" w:rsidRPr="00BF5134" w:rsidRDefault="00283349" w:rsidP="0028334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Cs w:val="22"/>
        </w:rPr>
      </w:pPr>
    </w:p>
    <w:sectPr w:rsidR="00283349" w:rsidRPr="00BF5134" w:rsidSect="002E03FC">
      <w:headerReference w:type="even" r:id="rId10"/>
      <w:headerReference w:type="default" r:id="rId11"/>
      <w:footerReference w:type="first" r:id="rId12"/>
      <w:pgSz w:w="16840" w:h="11907" w:orient="landscape" w:code="9"/>
      <w:pgMar w:top="1418" w:right="1134" w:bottom="397" w:left="1134" w:header="936" w:footer="284" w:gutter="0"/>
      <w:cols w:space="1296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9EFF35" w14:textId="77777777" w:rsidR="00EC1F34" w:rsidRDefault="00EC1F34">
      <w:r>
        <w:separator/>
      </w:r>
    </w:p>
  </w:endnote>
  <w:endnote w:type="continuationSeparator" w:id="0">
    <w:p w14:paraId="3FBC1F27" w14:textId="77777777" w:rsidR="00EC1F34" w:rsidRDefault="00EC1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mesLT">
    <w:altName w:val="Times New Roman"/>
    <w:charset w:val="00"/>
    <w:family w:val="roman"/>
    <w:pitch w:val="variable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144441" w14:textId="4F9888A1" w:rsidR="00533378" w:rsidRPr="00F870FF" w:rsidRDefault="00533378" w:rsidP="00F870FF">
    <w:pPr>
      <w:pStyle w:val="Porat"/>
    </w:pPr>
    <w:bookmarkStart w:id="1" w:name="_Hlk19617479"/>
  </w:p>
  <w:bookmarkEnd w:id="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8AC7F9" w14:textId="77777777" w:rsidR="00EC1F34" w:rsidRDefault="00EC1F34">
      <w:r>
        <w:separator/>
      </w:r>
    </w:p>
  </w:footnote>
  <w:footnote w:type="continuationSeparator" w:id="0">
    <w:p w14:paraId="4FF01076" w14:textId="77777777" w:rsidR="00EC1F34" w:rsidRDefault="00EC1F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Puslapionumeris"/>
      </w:rPr>
      <w:id w:val="1051188431"/>
      <w:docPartObj>
        <w:docPartGallery w:val="Page Numbers (Top of Page)"/>
        <w:docPartUnique/>
      </w:docPartObj>
    </w:sdtPr>
    <w:sdtEndPr>
      <w:rPr>
        <w:rStyle w:val="Puslapionumeris"/>
      </w:rPr>
    </w:sdtEndPr>
    <w:sdtContent>
      <w:p w14:paraId="59493482" w14:textId="35442799" w:rsidR="00357742" w:rsidRDefault="00357742" w:rsidP="004D5840">
        <w:pPr>
          <w:pStyle w:val="Antrats"/>
          <w:framePr w:wrap="none" w:vAnchor="text" w:hAnchor="margin" w:xAlign="center" w:y="1"/>
          <w:rPr>
            <w:rStyle w:val="Puslapionumeris"/>
          </w:rPr>
        </w:pPr>
        <w:r>
          <w:rPr>
            <w:rStyle w:val="Puslapionumeris"/>
          </w:rPr>
          <w:fldChar w:fldCharType="begin"/>
        </w:r>
        <w:r>
          <w:rPr>
            <w:rStyle w:val="Puslapionumeris"/>
          </w:rPr>
          <w:instrText xml:space="preserve"> PAGE </w:instrText>
        </w:r>
        <w:r>
          <w:rPr>
            <w:rStyle w:val="Puslapionumeris"/>
          </w:rPr>
          <w:fldChar w:fldCharType="separate"/>
        </w:r>
        <w:r w:rsidR="00CD6D32">
          <w:rPr>
            <w:rStyle w:val="Puslapionumeris"/>
            <w:noProof/>
          </w:rPr>
          <w:t>1</w:t>
        </w:r>
        <w:r>
          <w:rPr>
            <w:rStyle w:val="Puslapionumeris"/>
          </w:rPr>
          <w:fldChar w:fldCharType="end"/>
        </w:r>
      </w:p>
    </w:sdtContent>
  </w:sdt>
  <w:p w14:paraId="376FDB9F" w14:textId="77777777" w:rsidR="00357742" w:rsidRDefault="00357742">
    <w:pPr>
      <w:pStyle w:val="Antrats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Puslapionumeris"/>
      </w:rPr>
      <w:id w:val="934012604"/>
      <w:docPartObj>
        <w:docPartGallery w:val="Page Numbers (Top of Page)"/>
        <w:docPartUnique/>
      </w:docPartObj>
    </w:sdtPr>
    <w:sdtEndPr>
      <w:rPr>
        <w:rStyle w:val="Puslapionumeris"/>
      </w:rPr>
    </w:sdtEndPr>
    <w:sdtContent>
      <w:p w14:paraId="28819F10" w14:textId="03DE19C8" w:rsidR="00357742" w:rsidRDefault="00357742" w:rsidP="004D5840">
        <w:pPr>
          <w:pStyle w:val="Antrats"/>
          <w:framePr w:wrap="none" w:vAnchor="text" w:hAnchor="margin" w:xAlign="center" w:y="1"/>
          <w:rPr>
            <w:rStyle w:val="Puslapionumeris"/>
          </w:rPr>
        </w:pPr>
        <w:r>
          <w:rPr>
            <w:rStyle w:val="Puslapionumeris"/>
          </w:rPr>
          <w:fldChar w:fldCharType="begin"/>
        </w:r>
        <w:r>
          <w:rPr>
            <w:rStyle w:val="Puslapionumeris"/>
          </w:rPr>
          <w:instrText xml:space="preserve"> PAGE </w:instrText>
        </w:r>
        <w:r>
          <w:rPr>
            <w:rStyle w:val="Puslapionumeris"/>
          </w:rPr>
          <w:fldChar w:fldCharType="separate"/>
        </w:r>
        <w:r w:rsidR="00A4684E">
          <w:rPr>
            <w:rStyle w:val="Puslapionumeris"/>
            <w:noProof/>
          </w:rPr>
          <w:t>3</w:t>
        </w:r>
        <w:r>
          <w:rPr>
            <w:rStyle w:val="Puslapionumeris"/>
          </w:rPr>
          <w:fldChar w:fldCharType="end"/>
        </w:r>
      </w:p>
    </w:sdtContent>
  </w:sdt>
  <w:p w14:paraId="59C9A9BD" w14:textId="77777777" w:rsidR="00357742" w:rsidRDefault="00357742">
    <w:pPr>
      <w:pStyle w:val="Antrats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D168A6"/>
    <w:multiLevelType w:val="singleLevel"/>
    <w:tmpl w:val="0809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" w15:restartNumberingAfterBreak="0">
    <w:nsid w:val="4C5A6FD3"/>
    <w:multiLevelType w:val="hybridMultilevel"/>
    <w:tmpl w:val="23364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3643A4"/>
    <w:multiLevelType w:val="hybridMultilevel"/>
    <w:tmpl w:val="B4606C82"/>
    <w:lvl w:ilvl="0" w:tplc="C366BED0">
      <w:start w:val="1"/>
      <w:numFmt w:val="bullet"/>
      <w:lvlText w:val="-"/>
      <w:lvlJc w:val="left"/>
      <w:pPr>
        <w:ind w:left="1080" w:hanging="360"/>
      </w:pPr>
      <w:rPr>
        <w:rFonts w:ascii="TimesLT" w:eastAsia="Times New Roman" w:hAnsi="TimesL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BBA7136"/>
    <w:multiLevelType w:val="hybridMultilevel"/>
    <w:tmpl w:val="3CE0B22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49" fill="f" fillcolor="white" stroke="f">
      <v:fill color="white" on="f"/>
      <v:stroke on="f"/>
      <v:textbox inset="0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516"/>
    <w:rsid w:val="000067CE"/>
    <w:rsid w:val="00015FAC"/>
    <w:rsid w:val="000238C7"/>
    <w:rsid w:val="00043527"/>
    <w:rsid w:val="00055F2D"/>
    <w:rsid w:val="00066076"/>
    <w:rsid w:val="00080220"/>
    <w:rsid w:val="000A5DB2"/>
    <w:rsid w:val="000A64B7"/>
    <w:rsid w:val="000D16E4"/>
    <w:rsid w:val="000E2E3A"/>
    <w:rsid w:val="000F1112"/>
    <w:rsid w:val="000F13CF"/>
    <w:rsid w:val="00124837"/>
    <w:rsid w:val="0013794D"/>
    <w:rsid w:val="00142D42"/>
    <w:rsid w:val="00151376"/>
    <w:rsid w:val="0016146B"/>
    <w:rsid w:val="001717ED"/>
    <w:rsid w:val="0017618F"/>
    <w:rsid w:val="00176D95"/>
    <w:rsid w:val="00181A22"/>
    <w:rsid w:val="00185015"/>
    <w:rsid w:val="0018622F"/>
    <w:rsid w:val="001C43D4"/>
    <w:rsid w:val="001C5243"/>
    <w:rsid w:val="001D26AC"/>
    <w:rsid w:val="002068C2"/>
    <w:rsid w:val="002104BA"/>
    <w:rsid w:val="002254AB"/>
    <w:rsid w:val="0024299B"/>
    <w:rsid w:val="00266D9F"/>
    <w:rsid w:val="00270EBD"/>
    <w:rsid w:val="00274001"/>
    <w:rsid w:val="002747F9"/>
    <w:rsid w:val="002748F3"/>
    <w:rsid w:val="00277835"/>
    <w:rsid w:val="002824A4"/>
    <w:rsid w:val="00283349"/>
    <w:rsid w:val="002A26A6"/>
    <w:rsid w:val="002B4822"/>
    <w:rsid w:val="002C4136"/>
    <w:rsid w:val="002C5041"/>
    <w:rsid w:val="002E03FC"/>
    <w:rsid w:val="002E21A6"/>
    <w:rsid w:val="003055DD"/>
    <w:rsid w:val="00326179"/>
    <w:rsid w:val="00333814"/>
    <w:rsid w:val="00357742"/>
    <w:rsid w:val="00361A67"/>
    <w:rsid w:val="003879CE"/>
    <w:rsid w:val="00390419"/>
    <w:rsid w:val="003A065E"/>
    <w:rsid w:val="003A5C10"/>
    <w:rsid w:val="003B001A"/>
    <w:rsid w:val="003D0785"/>
    <w:rsid w:val="003D094E"/>
    <w:rsid w:val="003D445F"/>
    <w:rsid w:val="003D6B67"/>
    <w:rsid w:val="00405E2A"/>
    <w:rsid w:val="00414056"/>
    <w:rsid w:val="00420B5D"/>
    <w:rsid w:val="004448B7"/>
    <w:rsid w:val="00452C06"/>
    <w:rsid w:val="00472250"/>
    <w:rsid w:val="00472418"/>
    <w:rsid w:val="004821A4"/>
    <w:rsid w:val="00485AB8"/>
    <w:rsid w:val="00486158"/>
    <w:rsid w:val="00494666"/>
    <w:rsid w:val="004B05B1"/>
    <w:rsid w:val="004B2745"/>
    <w:rsid w:val="004B2D01"/>
    <w:rsid w:val="004C1257"/>
    <w:rsid w:val="004C31D5"/>
    <w:rsid w:val="004C71E2"/>
    <w:rsid w:val="004D1101"/>
    <w:rsid w:val="004D5A7E"/>
    <w:rsid w:val="004E5B9C"/>
    <w:rsid w:val="004E759F"/>
    <w:rsid w:val="004F5F2E"/>
    <w:rsid w:val="005048D5"/>
    <w:rsid w:val="00510E53"/>
    <w:rsid w:val="0051218D"/>
    <w:rsid w:val="00516106"/>
    <w:rsid w:val="005224F1"/>
    <w:rsid w:val="005332AE"/>
    <w:rsid w:val="00533378"/>
    <w:rsid w:val="00535793"/>
    <w:rsid w:val="00536878"/>
    <w:rsid w:val="00552975"/>
    <w:rsid w:val="005708DD"/>
    <w:rsid w:val="00583A99"/>
    <w:rsid w:val="00583E4E"/>
    <w:rsid w:val="00590C0F"/>
    <w:rsid w:val="00597B7F"/>
    <w:rsid w:val="005A61AF"/>
    <w:rsid w:val="005B447B"/>
    <w:rsid w:val="005B733E"/>
    <w:rsid w:val="005E0023"/>
    <w:rsid w:val="005E2CF0"/>
    <w:rsid w:val="005F0691"/>
    <w:rsid w:val="005F61D0"/>
    <w:rsid w:val="00600200"/>
    <w:rsid w:val="00614A73"/>
    <w:rsid w:val="00621C61"/>
    <w:rsid w:val="00626EEE"/>
    <w:rsid w:val="00627D74"/>
    <w:rsid w:val="00642971"/>
    <w:rsid w:val="0064405A"/>
    <w:rsid w:val="0064573B"/>
    <w:rsid w:val="00664DBE"/>
    <w:rsid w:val="00674A7A"/>
    <w:rsid w:val="006A3B24"/>
    <w:rsid w:val="006A6B7B"/>
    <w:rsid w:val="006B047C"/>
    <w:rsid w:val="006C4BF6"/>
    <w:rsid w:val="006C6650"/>
    <w:rsid w:val="006D1CF0"/>
    <w:rsid w:val="006E0094"/>
    <w:rsid w:val="006E642D"/>
    <w:rsid w:val="007000F9"/>
    <w:rsid w:val="007102B9"/>
    <w:rsid w:val="00712991"/>
    <w:rsid w:val="007133BF"/>
    <w:rsid w:val="007330BC"/>
    <w:rsid w:val="00750C67"/>
    <w:rsid w:val="0076515D"/>
    <w:rsid w:val="0076553F"/>
    <w:rsid w:val="007667F9"/>
    <w:rsid w:val="00782791"/>
    <w:rsid w:val="00784D00"/>
    <w:rsid w:val="00787BE1"/>
    <w:rsid w:val="007C0087"/>
    <w:rsid w:val="007C7BD9"/>
    <w:rsid w:val="007D075C"/>
    <w:rsid w:val="00804307"/>
    <w:rsid w:val="00806FBF"/>
    <w:rsid w:val="00811239"/>
    <w:rsid w:val="00812D10"/>
    <w:rsid w:val="008207DC"/>
    <w:rsid w:val="008251C0"/>
    <w:rsid w:val="0083208E"/>
    <w:rsid w:val="008539AF"/>
    <w:rsid w:val="00882B8F"/>
    <w:rsid w:val="008B5EAF"/>
    <w:rsid w:val="008B6791"/>
    <w:rsid w:val="008D3DF9"/>
    <w:rsid w:val="008E708A"/>
    <w:rsid w:val="008E7ECF"/>
    <w:rsid w:val="008F69BA"/>
    <w:rsid w:val="009034E7"/>
    <w:rsid w:val="009115E1"/>
    <w:rsid w:val="00925981"/>
    <w:rsid w:val="0094525A"/>
    <w:rsid w:val="00953B42"/>
    <w:rsid w:val="00964DF5"/>
    <w:rsid w:val="00970A2E"/>
    <w:rsid w:val="009722F5"/>
    <w:rsid w:val="0097257A"/>
    <w:rsid w:val="009A2A61"/>
    <w:rsid w:val="009A3488"/>
    <w:rsid w:val="009B33FA"/>
    <w:rsid w:val="009C3EFD"/>
    <w:rsid w:val="009D0F2D"/>
    <w:rsid w:val="009D5AB6"/>
    <w:rsid w:val="009E6DD8"/>
    <w:rsid w:val="009F5C3E"/>
    <w:rsid w:val="00A00F88"/>
    <w:rsid w:val="00A2444E"/>
    <w:rsid w:val="00A24D4F"/>
    <w:rsid w:val="00A34CF8"/>
    <w:rsid w:val="00A41E3B"/>
    <w:rsid w:val="00A4684E"/>
    <w:rsid w:val="00A47277"/>
    <w:rsid w:val="00A51019"/>
    <w:rsid w:val="00A6700B"/>
    <w:rsid w:val="00A77426"/>
    <w:rsid w:val="00A80487"/>
    <w:rsid w:val="00A97950"/>
    <w:rsid w:val="00A979C7"/>
    <w:rsid w:val="00AA1159"/>
    <w:rsid w:val="00AA2C15"/>
    <w:rsid w:val="00AB3E38"/>
    <w:rsid w:val="00AC496E"/>
    <w:rsid w:val="00AC6288"/>
    <w:rsid w:val="00B10F2A"/>
    <w:rsid w:val="00B12CF6"/>
    <w:rsid w:val="00B37677"/>
    <w:rsid w:val="00B43E83"/>
    <w:rsid w:val="00B44FA1"/>
    <w:rsid w:val="00B549FF"/>
    <w:rsid w:val="00B62BF1"/>
    <w:rsid w:val="00B774DF"/>
    <w:rsid w:val="00B82F5A"/>
    <w:rsid w:val="00B87C4F"/>
    <w:rsid w:val="00B92942"/>
    <w:rsid w:val="00B952C4"/>
    <w:rsid w:val="00BB01D7"/>
    <w:rsid w:val="00BB05E3"/>
    <w:rsid w:val="00BB4B87"/>
    <w:rsid w:val="00BD433A"/>
    <w:rsid w:val="00BE0072"/>
    <w:rsid w:val="00BE2445"/>
    <w:rsid w:val="00BE6702"/>
    <w:rsid w:val="00BF0516"/>
    <w:rsid w:val="00BF2617"/>
    <w:rsid w:val="00BF2F21"/>
    <w:rsid w:val="00BF5134"/>
    <w:rsid w:val="00C12DC5"/>
    <w:rsid w:val="00C16265"/>
    <w:rsid w:val="00C246D5"/>
    <w:rsid w:val="00C50C87"/>
    <w:rsid w:val="00C5426F"/>
    <w:rsid w:val="00C65BBD"/>
    <w:rsid w:val="00C72156"/>
    <w:rsid w:val="00C825EE"/>
    <w:rsid w:val="00C91323"/>
    <w:rsid w:val="00C97D86"/>
    <w:rsid w:val="00CB27F0"/>
    <w:rsid w:val="00CB721F"/>
    <w:rsid w:val="00CC2E36"/>
    <w:rsid w:val="00CC6168"/>
    <w:rsid w:val="00CD557A"/>
    <w:rsid w:val="00CD6D32"/>
    <w:rsid w:val="00CE4C84"/>
    <w:rsid w:val="00CE5455"/>
    <w:rsid w:val="00D03189"/>
    <w:rsid w:val="00D11020"/>
    <w:rsid w:val="00D2013F"/>
    <w:rsid w:val="00D26BE6"/>
    <w:rsid w:val="00D315E2"/>
    <w:rsid w:val="00D37EEB"/>
    <w:rsid w:val="00D405BE"/>
    <w:rsid w:val="00D50639"/>
    <w:rsid w:val="00D60D89"/>
    <w:rsid w:val="00D62EE9"/>
    <w:rsid w:val="00D71AA4"/>
    <w:rsid w:val="00D732EB"/>
    <w:rsid w:val="00DB4B9B"/>
    <w:rsid w:val="00DD17EA"/>
    <w:rsid w:val="00DF5600"/>
    <w:rsid w:val="00DF67FA"/>
    <w:rsid w:val="00E02B2A"/>
    <w:rsid w:val="00E37EB8"/>
    <w:rsid w:val="00E7418A"/>
    <w:rsid w:val="00E74295"/>
    <w:rsid w:val="00E91B5B"/>
    <w:rsid w:val="00E9215B"/>
    <w:rsid w:val="00EA0877"/>
    <w:rsid w:val="00EC1F34"/>
    <w:rsid w:val="00EC6A65"/>
    <w:rsid w:val="00EE0694"/>
    <w:rsid w:val="00EE23A8"/>
    <w:rsid w:val="00F448DC"/>
    <w:rsid w:val="00F47388"/>
    <w:rsid w:val="00F52698"/>
    <w:rsid w:val="00F53D00"/>
    <w:rsid w:val="00F5724D"/>
    <w:rsid w:val="00F62E2E"/>
    <w:rsid w:val="00F763EA"/>
    <w:rsid w:val="00F77608"/>
    <w:rsid w:val="00F84D1A"/>
    <w:rsid w:val="00F870FF"/>
    <w:rsid w:val="00F87621"/>
    <w:rsid w:val="00FB1E45"/>
    <w:rsid w:val="00FB5E04"/>
    <w:rsid w:val="00FC31EC"/>
    <w:rsid w:val="00FC33F4"/>
    <w:rsid w:val="00FE7370"/>
    <w:rsid w:val="00FF0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="f">
      <v:fill color="white" on="f"/>
      <v:stroke on="f"/>
      <v:textbox inset="0"/>
    </o:shapedefaults>
    <o:shapelayout v:ext="edit">
      <o:idmap v:ext="edit" data="1"/>
    </o:shapelayout>
  </w:shapeDefaults>
  <w:decimalSymbol w:val=","/>
  <w:listSeparator w:val=";"/>
  <w14:docId w14:val="2564339F"/>
  <w15:docId w15:val="{EDE3C239-62D0-4C43-AC77-1E313D4CA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FE7370"/>
    <w:rPr>
      <w:sz w:val="22"/>
      <w:lang w:eastAsia="en-US"/>
    </w:rPr>
  </w:style>
  <w:style w:type="paragraph" w:styleId="Antrat1">
    <w:name w:val="heading 1"/>
    <w:basedOn w:val="prastasis"/>
    <w:next w:val="prastasis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Antrat2">
    <w:name w:val="heading 2"/>
    <w:basedOn w:val="prastasis"/>
    <w:next w:val="prastasis"/>
    <w:qFormat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Antrat3">
    <w:name w:val="heading 3"/>
    <w:basedOn w:val="prastasis"/>
    <w:next w:val="prastasis"/>
    <w:qFormat/>
    <w:pPr>
      <w:keepNext/>
      <w:spacing w:before="240" w:after="60"/>
      <w:outlineLvl w:val="2"/>
    </w:pPr>
    <w:rPr>
      <w:rFonts w:ascii="Arial" w:hAnsi="Arial"/>
      <w:sz w:val="24"/>
    </w:rPr>
  </w:style>
  <w:style w:type="paragraph" w:styleId="Antrat4">
    <w:name w:val="heading 4"/>
    <w:basedOn w:val="prastasis"/>
    <w:next w:val="prastasis"/>
    <w:qFormat/>
    <w:pPr>
      <w:keepNext/>
      <w:spacing w:before="240" w:after="60"/>
      <w:outlineLvl w:val="3"/>
    </w:pPr>
    <w:rPr>
      <w:rFonts w:ascii="Arial" w:hAnsi="Arial"/>
      <w:b/>
      <w:sz w:val="24"/>
    </w:rPr>
  </w:style>
  <w:style w:type="paragraph" w:styleId="Antrat5">
    <w:name w:val="heading 5"/>
    <w:basedOn w:val="prastasis"/>
    <w:next w:val="prastasis"/>
    <w:qFormat/>
    <w:pPr>
      <w:spacing w:before="240" w:after="60"/>
      <w:outlineLvl w:val="4"/>
    </w:pPr>
  </w:style>
  <w:style w:type="paragraph" w:styleId="Antrat6">
    <w:name w:val="heading 6"/>
    <w:basedOn w:val="prastasis"/>
    <w:next w:val="prastasis"/>
    <w:qFormat/>
    <w:pPr>
      <w:spacing w:before="240" w:after="60"/>
      <w:outlineLvl w:val="5"/>
    </w:pPr>
    <w:rPr>
      <w:i/>
    </w:rPr>
  </w:style>
  <w:style w:type="paragraph" w:styleId="Antrat7">
    <w:name w:val="heading 7"/>
    <w:basedOn w:val="prastasis"/>
    <w:next w:val="prastasis"/>
    <w:qFormat/>
    <w:pPr>
      <w:spacing w:before="240" w:after="60"/>
      <w:outlineLvl w:val="6"/>
    </w:pPr>
    <w:rPr>
      <w:rFonts w:ascii="Arial" w:hAnsi="Arial"/>
      <w:sz w:val="20"/>
    </w:rPr>
  </w:style>
  <w:style w:type="paragraph" w:styleId="Antrat8">
    <w:name w:val="heading 8"/>
    <w:basedOn w:val="prastasis"/>
    <w:next w:val="prastasis"/>
    <w:qFormat/>
    <w:pPr>
      <w:spacing w:before="240" w:after="60"/>
      <w:outlineLvl w:val="7"/>
    </w:pPr>
    <w:rPr>
      <w:rFonts w:ascii="Arial" w:hAnsi="Arial"/>
      <w:i/>
      <w:sz w:val="20"/>
    </w:rPr>
  </w:style>
  <w:style w:type="paragraph" w:styleId="Antrat9">
    <w:name w:val="heading 9"/>
    <w:basedOn w:val="prastasis"/>
    <w:next w:val="prastasis"/>
    <w:qFormat/>
    <w:p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pPr>
      <w:tabs>
        <w:tab w:val="center" w:pos="4153"/>
        <w:tab w:val="right" w:pos="9100"/>
      </w:tabs>
    </w:pPr>
    <w:rPr>
      <w:rFonts w:ascii="Tahoma" w:hAnsi="Tahoma"/>
      <w:spacing w:val="10"/>
      <w:sz w:val="20"/>
    </w:rPr>
  </w:style>
  <w:style w:type="paragraph" w:styleId="Porat">
    <w:name w:val="footer"/>
    <w:basedOn w:val="prastasis"/>
    <w:pPr>
      <w:tabs>
        <w:tab w:val="center" w:pos="4153"/>
        <w:tab w:val="right" w:pos="8306"/>
      </w:tabs>
    </w:pPr>
    <w:rPr>
      <w:rFonts w:ascii="Tahoma" w:hAnsi="Tahoma"/>
      <w:spacing w:val="10"/>
      <w:sz w:val="16"/>
    </w:rPr>
  </w:style>
  <w:style w:type="character" w:styleId="Puslapionumeris">
    <w:name w:val="page number"/>
    <w:basedOn w:val="Numatytasispastraiposriftas"/>
  </w:style>
  <w:style w:type="paragraph" w:styleId="Pagrindinistekstas">
    <w:name w:val="Body Text"/>
    <w:basedOn w:val="prastasis"/>
  </w:style>
  <w:style w:type="character" w:styleId="Hipersaitas">
    <w:name w:val="Hyperlink"/>
    <w:rsid w:val="00015FAC"/>
    <w:rPr>
      <w:color w:val="0000FF"/>
      <w:u w:val="single"/>
    </w:rPr>
  </w:style>
  <w:style w:type="paragraph" w:styleId="Debesliotekstas">
    <w:name w:val="Balloon Text"/>
    <w:basedOn w:val="prastasis"/>
    <w:link w:val="DebesliotekstasDiagrama"/>
    <w:rsid w:val="008E7ECF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rsid w:val="008E7ECF"/>
    <w:rPr>
      <w:rFonts w:ascii="Segoe UI" w:hAnsi="Segoe UI" w:cs="Segoe UI"/>
      <w:sz w:val="18"/>
      <w:szCs w:val="18"/>
      <w:lang w:eastAsia="en-US"/>
    </w:rPr>
  </w:style>
  <w:style w:type="paragraph" w:styleId="Sraopastraipa">
    <w:name w:val="List Paragraph"/>
    <w:basedOn w:val="prastasis"/>
    <w:uiPriority w:val="34"/>
    <w:qFormat/>
    <w:rsid w:val="007D075C"/>
    <w:pPr>
      <w:spacing w:after="160" w:line="252" w:lineRule="auto"/>
      <w:ind w:left="720"/>
      <w:contextualSpacing/>
    </w:pPr>
    <w:rPr>
      <w:rFonts w:ascii="Calibri" w:eastAsiaTheme="minorHAnsi" w:hAnsi="Calibri" w:cs="Calibri"/>
      <w:szCs w:val="22"/>
    </w:rPr>
  </w:style>
  <w:style w:type="character" w:styleId="Grietas">
    <w:name w:val="Strong"/>
    <w:basedOn w:val="Numatytasispastraiposriftas"/>
    <w:uiPriority w:val="22"/>
    <w:qFormat/>
    <w:rsid w:val="007D075C"/>
    <w:rPr>
      <w:b/>
      <w:bCs/>
    </w:rPr>
  </w:style>
  <w:style w:type="character" w:customStyle="1" w:styleId="UnresolvedMention1">
    <w:name w:val="Unresolved Mention1"/>
    <w:basedOn w:val="Numatytasispastraiposriftas"/>
    <w:uiPriority w:val="99"/>
    <w:semiHidden/>
    <w:unhideWhenUsed/>
    <w:rsid w:val="007D075C"/>
    <w:rPr>
      <w:color w:val="605E5C"/>
      <w:shd w:val="clear" w:color="auto" w:fill="E1DFDD"/>
    </w:rPr>
  </w:style>
  <w:style w:type="character" w:styleId="Komentaronuoroda">
    <w:name w:val="annotation reference"/>
    <w:basedOn w:val="Numatytasispastraiposriftas"/>
    <w:rsid w:val="003D0785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3D0785"/>
    <w:rPr>
      <w:sz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3D0785"/>
    <w:rPr>
      <w:lang w:eastAsia="en-US"/>
    </w:rPr>
  </w:style>
  <w:style w:type="paragraph" w:styleId="Komentarotema">
    <w:name w:val="annotation subject"/>
    <w:basedOn w:val="Komentarotekstas"/>
    <w:next w:val="Komentarotekstas"/>
    <w:link w:val="KomentarotemaDiagrama"/>
    <w:rsid w:val="003D0785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rsid w:val="003D0785"/>
    <w:rPr>
      <w:b/>
      <w:bCs/>
      <w:lang w:eastAsia="en-US"/>
    </w:rPr>
  </w:style>
  <w:style w:type="character" w:customStyle="1" w:styleId="AntratsDiagrama">
    <w:name w:val="Antraštės Diagrama"/>
    <w:basedOn w:val="Numatytasispastraiposriftas"/>
    <w:link w:val="Antrats"/>
    <w:rsid w:val="00B12CF6"/>
    <w:rPr>
      <w:rFonts w:ascii="Tahoma" w:hAnsi="Tahoma"/>
      <w:spacing w:val="10"/>
      <w:lang w:eastAsia="en-US"/>
    </w:rPr>
  </w:style>
  <w:style w:type="table" w:styleId="Lentelstinklelis">
    <w:name w:val="Table Grid"/>
    <w:basedOn w:val="prastojilentel"/>
    <w:rsid w:val="00BB01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3D09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9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3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girdas.grinevicius@vmu.l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robertas.ceponis@vmu.lt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.cibiene\AppData\Local\Microsoft\Windows\INetCache\Content.Outlook\NM0LHPAD\VIVMU_administracijos_rasto_sablona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A1900A-8E72-4DA7-AA15-72513F15C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VIVMU_administracijos_rasto_sablonas</Template>
  <TotalTime>2</TotalTime>
  <Pages>3</Pages>
  <Words>3783</Words>
  <Characters>2157</Characters>
  <Application>Microsoft Office Word</Application>
  <DocSecurity>0</DocSecurity>
  <Lines>17</Lines>
  <Paragraphs>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[Adresatas]</vt:lpstr>
      <vt:lpstr>[Adresatas]</vt:lpstr>
    </vt:vector>
  </TitlesOfParts>
  <Company/>
  <LinksUpToDate>false</LinksUpToDate>
  <CharactersWithSpaces>5929</CharactersWithSpaces>
  <SharedDoc>false</SharedDoc>
  <HLinks>
    <vt:vector size="6" baseType="variant">
      <vt:variant>
        <vt:i4>7536722</vt:i4>
      </vt:variant>
      <vt:variant>
        <vt:i4>0</vt:i4>
      </vt:variant>
      <vt:variant>
        <vt:i4>0</vt:i4>
      </vt:variant>
      <vt:variant>
        <vt:i4>5</vt:i4>
      </vt:variant>
      <vt:variant>
        <vt:lpwstr>mailto:info@vivmu.lt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[Adresatas]</dc:title>
  <dc:creator>Rasa Cibienė</dc:creator>
  <cp:lastModifiedBy>Vaida Burokaitė | VMU</cp:lastModifiedBy>
  <cp:revision>2</cp:revision>
  <cp:lastPrinted>2022-02-22T11:17:00Z</cp:lastPrinted>
  <dcterms:created xsi:type="dcterms:W3CDTF">2022-02-22T11:19:00Z</dcterms:created>
  <dcterms:modified xsi:type="dcterms:W3CDTF">2022-02-22T11:19:00Z</dcterms:modified>
  <cp:category>Susirašinėjimo dokumentas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kyrius">
    <vt:lpwstr>Informacijos valdymo skyrius</vt:lpwstr>
  </property>
  <property fmtid="{D5CDD505-2E9C-101B-9397-08002B2CF9AE}" pid="3" name="Departamentas">
    <vt:lpwstr> </vt:lpwstr>
  </property>
  <property fmtid="{D5CDD505-2E9C-101B-9397-08002B2CF9AE}" pid="4" name="Autorius">
    <vt:lpwstr>Aidas Gudaitis</vt:lpwstr>
  </property>
  <property fmtid="{D5CDD505-2E9C-101B-9397-08002B2CF9AE}" pid="5" name="Telefonas">
    <vt:i4>621784</vt:i4>
  </property>
</Properties>
</file>